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B41AE" w14:textId="2BC09ABF" w:rsidR="0082492D" w:rsidRPr="00A902E9" w:rsidRDefault="00F72083" w:rsidP="005A3698">
      <w:pPr>
        <w:pStyle w:val="Heading1"/>
        <w:jc w:val="center"/>
      </w:pPr>
      <w:bookmarkStart w:id="0" w:name="_Hlk105783482"/>
      <w:bookmarkEnd w:id="0"/>
      <w:r>
        <w:t>Beer Can’t Fix</w:t>
      </w:r>
      <w:r w:rsidR="005A3698">
        <w:t xml:space="preserve"> </w:t>
      </w:r>
      <w:r w:rsidR="005A3698" w:rsidRPr="005A3698">
        <w:rPr>
          <w:sz w:val="22"/>
          <w:szCs w:val="22"/>
        </w:rPr>
        <w:t>v</w:t>
      </w:r>
      <w:r w:rsidR="008360D2">
        <w:rPr>
          <w:sz w:val="22"/>
          <w:szCs w:val="22"/>
        </w:rPr>
        <w:t>2</w:t>
      </w:r>
    </w:p>
    <w:p w14:paraId="5923A40D" w14:textId="1E00929F" w:rsidR="004422B8" w:rsidRPr="00073746" w:rsidRDefault="00F72083" w:rsidP="005A3698">
      <w:pPr>
        <w:jc w:val="center"/>
        <w:rPr>
          <w:rFonts w:ascii="Verdana" w:hAnsi="Verdana"/>
        </w:rPr>
      </w:pPr>
      <w:r>
        <w:rPr>
          <w:rFonts w:ascii="Verdana" w:hAnsi="Verdana"/>
        </w:rPr>
        <w:t>Thomas Rhett</w:t>
      </w:r>
    </w:p>
    <w:p w14:paraId="47595985" w14:textId="77777777" w:rsidR="00972E99" w:rsidRPr="004422B8" w:rsidRDefault="00972E99" w:rsidP="005A3698">
      <w:pPr>
        <w:jc w:val="center"/>
        <w:rPr>
          <w:rFonts w:ascii="Verdana" w:hAnsi="Verdana"/>
        </w:rPr>
      </w:pPr>
    </w:p>
    <w:p w14:paraId="49CC1224" w14:textId="4F39F4B6" w:rsidR="004422B8" w:rsidRPr="00073746" w:rsidRDefault="00545BFA" w:rsidP="005A3698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29E67A96" wp14:editId="09F987FD">
            <wp:extent cx="457200" cy="60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0E9D">
        <w:rPr>
          <w:rFonts w:ascii="Verdana" w:hAnsi="Verdana"/>
          <w:b/>
          <w:noProof/>
          <w:highlight w:val="yellow"/>
        </w:rPr>
        <w:drawing>
          <wp:inline distT="0" distB="0" distL="0" distR="0" wp14:anchorId="5559288B" wp14:editId="7F933649">
            <wp:extent cx="4572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pattFill prst="pct80">
                      <a:fgClr>
                        <a:srgbClr val="FFFF00"/>
                      </a:fgClr>
                      <a:bgClr>
                        <a:schemeClr val="bg1"/>
                      </a:bgClr>
                    </a:patt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3AD8">
        <w:rPr>
          <w:rFonts w:ascii="Verdana" w:hAnsi="Verdana"/>
          <w:b/>
          <w:noProof/>
        </w:rPr>
        <w:drawing>
          <wp:inline distT="0" distB="0" distL="0" distR="0" wp14:anchorId="2602D2CC" wp14:editId="7D6DD230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2D46270C" wp14:editId="5C58A189">
            <wp:extent cx="457200" cy="60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6E068C9C" wp14:editId="0C4D2E0B">
            <wp:extent cx="457200" cy="60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3AD8" w:rsidRPr="00073746">
        <w:rPr>
          <w:rFonts w:ascii="Verdana" w:hAnsi="Verdana"/>
          <w:b/>
          <w:noProof/>
        </w:rPr>
        <w:drawing>
          <wp:inline distT="0" distB="0" distL="0" distR="0" wp14:anchorId="06C0047D" wp14:editId="0F78DACC">
            <wp:extent cx="457200" cy="609600"/>
            <wp:effectExtent l="0" t="0" r="0" b="0"/>
            <wp:docPr id="41" name="Picture 41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DFDF9" w14:textId="77777777" w:rsidR="00F72083" w:rsidRPr="00E91018" w:rsidRDefault="00F72083" w:rsidP="00E9101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</w:p>
    <w:p w14:paraId="4B815C65" w14:textId="779ED136" w:rsidR="008360D2" w:rsidRDefault="008360D2" w:rsidP="00563A70">
      <w:pPr>
        <w:shd w:val="clear" w:color="auto" w:fill="FFFFFF"/>
        <w:ind w:left="1440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INTRO</w:t>
      </w:r>
      <w:proofErr w:type="gramStart"/>
      <w:r>
        <w:rPr>
          <w:rFonts w:ascii="Verdana" w:hAnsi="Verdana"/>
          <w:b/>
          <w:bCs/>
          <w:sz w:val="22"/>
          <w:szCs w:val="22"/>
        </w:rPr>
        <w:t xml:space="preserve">:  </w:t>
      </w:r>
      <w:r w:rsidRPr="00E91018">
        <w:rPr>
          <w:rFonts w:ascii="Verdana" w:hAnsi="Verdana"/>
          <w:b/>
          <w:sz w:val="22"/>
          <w:szCs w:val="22"/>
        </w:rPr>
        <w:t>[</w:t>
      </w:r>
      <w:proofErr w:type="gramEnd"/>
      <w:r w:rsidRPr="00E91018">
        <w:rPr>
          <w:rFonts w:ascii="Verdana" w:hAnsi="Verdana"/>
          <w:b/>
          <w:sz w:val="22"/>
          <w:szCs w:val="22"/>
        </w:rPr>
        <w:t>C]</w:t>
      </w:r>
      <w:r w:rsidRPr="008360D2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>[C]</w:t>
      </w:r>
    </w:p>
    <w:p w14:paraId="6F96467D" w14:textId="0328B3AB" w:rsidR="002B62C8" w:rsidRDefault="00001DB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bCs/>
          <w:sz w:val="22"/>
          <w:szCs w:val="22"/>
        </w:rPr>
        <w:t xml:space="preserve">CHORUS: 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nothin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that a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beer can't fix,</w:t>
      </w:r>
      <w:r w:rsidR="002B62C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[G]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no pain it can't </w:t>
      </w:r>
    </w:p>
    <w:p w14:paraId="5E4DB169" w14:textId="71551D98" w:rsidR="00001DB1" w:rsidRPr="00E91018" w:rsidRDefault="00001DB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 xml:space="preserve">wash </w:t>
      </w:r>
      <w:proofErr w:type="spellStart"/>
      <w:r w:rsidRPr="00E91018">
        <w:rPr>
          <w:rFonts w:ascii="Verdana" w:hAnsi="Verdana"/>
          <w:sz w:val="22"/>
          <w:szCs w:val="22"/>
        </w:rPr>
        <w:t>awa-aay</w:t>
      </w:r>
      <w:proofErr w:type="spellEnd"/>
      <w:r w:rsidR="002B62C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 xml:space="preserve">From the moment that it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hits your lips,</w:t>
      </w:r>
    </w:p>
    <w:p w14:paraId="6BB60DD4" w14:textId="77777777" w:rsidR="002B62C8" w:rsidRDefault="00001DB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[G] </w:t>
      </w:r>
      <w:r w:rsidRPr="00E91018">
        <w:rPr>
          <w:rFonts w:ascii="Verdana" w:hAnsi="Verdana"/>
          <w:sz w:val="22"/>
          <w:szCs w:val="22"/>
        </w:rPr>
        <w:t xml:space="preserve">makes those clouds look a 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>little less grey</w:t>
      </w:r>
      <w:r w:rsidR="002B62C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 xml:space="preserve">Oh you could be </w:t>
      </w:r>
    </w:p>
    <w:p w14:paraId="4466D431" w14:textId="498DB9C8" w:rsidR="00001DB1" w:rsidRPr="00E91018" w:rsidRDefault="00001DB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lonely, heart-</w:t>
      </w:r>
      <w:r w:rsidRPr="00E91018">
        <w:rPr>
          <w:rFonts w:ascii="Verdana" w:hAnsi="Verdana"/>
          <w:b/>
          <w:sz w:val="22"/>
          <w:szCs w:val="22"/>
        </w:rPr>
        <w:t xml:space="preserve">[G7] </w:t>
      </w:r>
      <w:r w:rsidRPr="00E91018">
        <w:rPr>
          <w:rFonts w:ascii="Verdana" w:hAnsi="Verdana"/>
          <w:sz w:val="22"/>
          <w:szCs w:val="22"/>
        </w:rPr>
        <w:t>broken,</w:t>
      </w:r>
      <w:r w:rsidR="002B62C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hung-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 xml:space="preserve">over from the night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>before</w:t>
      </w:r>
    </w:p>
    <w:p w14:paraId="37E7357E" w14:textId="5D1D059F" w:rsidR="00001DB1" w:rsidRPr="00E91018" w:rsidRDefault="00001DB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Turn that frown into a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 xml:space="preserve">smile </w:t>
      </w:r>
      <w:proofErr w:type="gramStart"/>
      <w:r w:rsidRPr="00E91018">
        <w:rPr>
          <w:rFonts w:ascii="Verdana" w:hAnsi="Verdana"/>
          <w:sz w:val="22"/>
          <w:szCs w:val="22"/>
        </w:rPr>
        <w:t>real</w:t>
      </w:r>
      <w:proofErr w:type="gramEnd"/>
      <w:r w:rsidRPr="00E91018">
        <w:rPr>
          <w:rFonts w:ascii="Verdana" w:hAnsi="Verdana"/>
          <w:sz w:val="22"/>
          <w:szCs w:val="22"/>
        </w:rPr>
        <w:t xml:space="preserve"> quick,</w:t>
      </w:r>
      <w:r w:rsidR="002B62C8">
        <w:rPr>
          <w:rFonts w:ascii="Verdana" w:hAnsi="Verdana"/>
          <w:sz w:val="22"/>
          <w:szCs w:val="22"/>
        </w:rPr>
        <w:t xml:space="preserve"> </w:t>
      </w:r>
    </w:p>
    <w:p w14:paraId="3BFBE682" w14:textId="5E3769ED" w:rsidR="00001DB1" w:rsidRDefault="00001DB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[G] </w:t>
      </w:r>
      <w:r w:rsidRPr="00E91018">
        <w:rPr>
          <w:rFonts w:ascii="Verdana" w:hAnsi="Verdana"/>
          <w:sz w:val="22"/>
          <w:szCs w:val="22"/>
        </w:rPr>
        <w:t xml:space="preserve">there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nothin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that a 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>beer can't fix</w:t>
      </w:r>
      <w:r w:rsidR="002B62C8">
        <w:rPr>
          <w:rFonts w:ascii="Verdana" w:hAnsi="Verdana"/>
          <w:sz w:val="22"/>
          <w:szCs w:val="22"/>
        </w:rPr>
        <w:t xml:space="preserve"> </w:t>
      </w:r>
      <w:r w:rsidR="002B62C8" w:rsidRPr="00E91018">
        <w:rPr>
          <w:rFonts w:ascii="Verdana" w:hAnsi="Verdana"/>
          <w:b/>
          <w:sz w:val="22"/>
          <w:szCs w:val="22"/>
        </w:rPr>
        <w:t>[C]</w:t>
      </w:r>
    </w:p>
    <w:p w14:paraId="6F2CC765" w14:textId="77777777" w:rsidR="00001DB1" w:rsidRPr="00E91018" w:rsidRDefault="00001DB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</w:p>
    <w:p w14:paraId="2F71B5F4" w14:textId="497B664E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>You're all a</w:t>
      </w:r>
      <w:r w:rsidR="00162B19" w:rsidRPr="00E91018">
        <w:rPr>
          <w:rFonts w:ascii="Verdana" w:hAnsi="Verdana"/>
          <w:sz w:val="22"/>
          <w:szCs w:val="22"/>
        </w:rPr>
        <w:t>-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="00162B19" w:rsidRPr="00E91018">
        <w:rPr>
          <w:rFonts w:ascii="Verdana" w:hAnsi="Verdana"/>
          <w:sz w:val="22"/>
          <w:szCs w:val="22"/>
        </w:rPr>
        <w:t>lo</w:t>
      </w:r>
      <w:r w:rsidRPr="00E91018">
        <w:rPr>
          <w:rFonts w:ascii="Verdana" w:hAnsi="Verdana"/>
          <w:sz w:val="22"/>
          <w:szCs w:val="22"/>
        </w:rPr>
        <w:t xml:space="preserve">ne at a party, you want to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dance with somebody</w:t>
      </w:r>
    </w:p>
    <w:p w14:paraId="297FD4DA" w14:textId="556DCC75" w:rsidR="00162B19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But you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got a clue how to </w:t>
      </w:r>
      <w:r w:rsidR="00ED0251" w:rsidRPr="00E91018">
        <w:rPr>
          <w:rFonts w:ascii="Verdana" w:hAnsi="Verdana"/>
          <w:b/>
          <w:sz w:val="22"/>
          <w:szCs w:val="22"/>
        </w:rPr>
        <w:t>[Am]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ask, </w:t>
      </w:r>
    </w:p>
    <w:p w14:paraId="45CDA4A3" w14:textId="7CE470F1" w:rsidR="00162B19" w:rsidRPr="00E91018" w:rsidRDefault="00162B19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>Y</w:t>
      </w:r>
      <w:r w:rsidR="00F72083" w:rsidRPr="00E91018">
        <w:rPr>
          <w:rFonts w:ascii="Verdana" w:hAnsi="Verdana"/>
          <w:sz w:val="22"/>
          <w:szCs w:val="22"/>
        </w:rPr>
        <w:t xml:space="preserve">ou and your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="00F72083" w:rsidRPr="00E91018">
        <w:rPr>
          <w:rFonts w:ascii="Verdana" w:hAnsi="Verdana"/>
          <w:sz w:val="22"/>
          <w:szCs w:val="22"/>
        </w:rPr>
        <w:t>girl had a fight</w:t>
      </w:r>
      <w:r w:rsidRPr="00E91018">
        <w:rPr>
          <w:rFonts w:ascii="Verdana" w:hAnsi="Verdana"/>
          <w:sz w:val="22"/>
          <w:szCs w:val="22"/>
        </w:rPr>
        <w:t>, a</w:t>
      </w:r>
      <w:r w:rsidR="00F72083" w:rsidRPr="00E91018">
        <w:rPr>
          <w:rFonts w:ascii="Verdana" w:hAnsi="Verdana"/>
          <w:sz w:val="22"/>
          <w:szCs w:val="22"/>
        </w:rPr>
        <w:t xml:space="preserve">nd now she's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="00F72083" w:rsidRPr="00E91018">
        <w:rPr>
          <w:rFonts w:ascii="Verdana" w:hAnsi="Verdana"/>
          <w:sz w:val="22"/>
          <w:szCs w:val="22"/>
        </w:rPr>
        <w:t xml:space="preserve">saying goodbye, </w:t>
      </w:r>
    </w:p>
    <w:p w14:paraId="148432A9" w14:textId="5243BC51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>she ran up</w:t>
      </w:r>
      <w:r w:rsidR="00162B19" w:rsidRPr="00E91018">
        <w:rPr>
          <w:rFonts w:ascii="Verdana" w:hAnsi="Verdana"/>
          <w:sz w:val="22"/>
          <w:szCs w:val="22"/>
        </w:rPr>
        <w:t>-</w:t>
      </w:r>
      <w:r w:rsidRPr="00E91018">
        <w:rPr>
          <w:rFonts w:ascii="Verdana" w:hAnsi="Verdana"/>
          <w:sz w:val="22"/>
          <w:szCs w:val="22"/>
        </w:rPr>
        <w:t>s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tairs</w:t>
      </w:r>
      <w:proofErr w:type="spellEnd"/>
      <w:r w:rsidRPr="00E91018">
        <w:rPr>
          <w:rFonts w:ascii="Verdana" w:hAnsi="Verdana"/>
          <w:sz w:val="22"/>
          <w:szCs w:val="22"/>
        </w:rPr>
        <w:t xml:space="preserve"> and packed her </w:t>
      </w:r>
      <w:r w:rsidR="00ED0251" w:rsidRPr="00E91018">
        <w:rPr>
          <w:rFonts w:ascii="Verdana" w:hAnsi="Verdana"/>
          <w:b/>
          <w:sz w:val="22"/>
          <w:szCs w:val="22"/>
        </w:rPr>
        <w:t>[Am]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bags</w:t>
      </w:r>
    </w:p>
    <w:p w14:paraId="263024ED" w14:textId="08E8BE7E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It could be </w:t>
      </w:r>
      <w:bookmarkStart w:id="1" w:name="_Hlk105783027"/>
      <w:r w:rsidR="00ED0251" w:rsidRPr="00E91018">
        <w:rPr>
          <w:rFonts w:ascii="Verdana" w:hAnsi="Verdana"/>
          <w:b/>
          <w:sz w:val="22"/>
          <w:szCs w:val="22"/>
        </w:rPr>
        <w:t>[Dm]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bookmarkEnd w:id="1"/>
      <w:r w:rsidRPr="00E91018">
        <w:rPr>
          <w:rFonts w:ascii="Verdana" w:hAnsi="Verdana"/>
          <w:sz w:val="22"/>
          <w:szCs w:val="22"/>
        </w:rPr>
        <w:t xml:space="preserve">raining' on your perfect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vacation</w:t>
      </w:r>
    </w:p>
    <w:p w14:paraId="1DE6F25B" w14:textId="05B9471F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You could be 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stressed about your work situ</w:t>
      </w:r>
      <w:r w:rsidR="00162B19" w:rsidRPr="00E91018">
        <w:rPr>
          <w:rFonts w:ascii="Verdana" w:hAnsi="Verdana"/>
          <w:sz w:val="22"/>
          <w:szCs w:val="22"/>
        </w:rPr>
        <w:t>-</w:t>
      </w:r>
      <w:r w:rsidR="00ED0251" w:rsidRPr="00E91018">
        <w:rPr>
          <w:rFonts w:ascii="Verdana" w:hAnsi="Verdana"/>
          <w:b/>
          <w:sz w:val="22"/>
          <w:szCs w:val="22"/>
        </w:rPr>
        <w:t>[Am]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ation</w:t>
      </w:r>
      <w:proofErr w:type="spellEnd"/>
    </w:p>
    <w:p w14:paraId="2E9841E1" w14:textId="3A7FDA1F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gotta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listen to me but all I'm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="00162B19" w:rsidRPr="00E91018">
        <w:rPr>
          <w:rFonts w:ascii="Verdana" w:hAnsi="Verdana" w:cs="Courier New"/>
          <w:b/>
          <w:color w:val="000000" w:themeColor="text1"/>
          <w:sz w:val="22"/>
          <w:szCs w:val="22"/>
        </w:rPr>
        <w:sym w:font="Symbol" w:char="F0AF"/>
      </w:r>
      <w:r w:rsidR="00162B19"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sayin</w:t>
      </w:r>
      <w:proofErr w:type="spellEnd"/>
      <w:r w:rsidRPr="00E91018">
        <w:rPr>
          <w:rFonts w:ascii="Verdana" w:hAnsi="Verdana"/>
          <w:sz w:val="22"/>
          <w:szCs w:val="22"/>
        </w:rPr>
        <w:t>'</w:t>
      </w:r>
    </w:p>
    <w:p w14:paraId="008649F3" w14:textId="09D395B4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</w:p>
    <w:p w14:paraId="16B4326D" w14:textId="77777777" w:rsidR="002B62C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bCs/>
          <w:sz w:val="22"/>
          <w:szCs w:val="22"/>
        </w:rPr>
        <w:t xml:space="preserve">CHORUS: 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nothin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that a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beer can't fix,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[G]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no pain it can't </w:t>
      </w:r>
    </w:p>
    <w:p w14:paraId="19FF4DAD" w14:textId="77777777" w:rsidR="002B62C8" w:rsidRPr="00E9101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 xml:space="preserve">wash </w:t>
      </w:r>
      <w:proofErr w:type="spellStart"/>
      <w:r w:rsidRPr="00E91018">
        <w:rPr>
          <w:rFonts w:ascii="Verdana" w:hAnsi="Verdana"/>
          <w:sz w:val="22"/>
          <w:szCs w:val="22"/>
        </w:rPr>
        <w:t>awa-aay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 xml:space="preserve">From the moment that it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hits your lips,</w:t>
      </w:r>
    </w:p>
    <w:p w14:paraId="7253A3A9" w14:textId="77777777" w:rsidR="002B62C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[G] </w:t>
      </w:r>
      <w:r w:rsidRPr="00E91018">
        <w:rPr>
          <w:rFonts w:ascii="Verdana" w:hAnsi="Verdana"/>
          <w:sz w:val="22"/>
          <w:szCs w:val="22"/>
        </w:rPr>
        <w:t xml:space="preserve">makes those clouds look a 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>little less grey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 xml:space="preserve">Oh you could be </w:t>
      </w:r>
    </w:p>
    <w:p w14:paraId="0DBA84FB" w14:textId="77777777" w:rsidR="002B62C8" w:rsidRPr="00E9101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lonely, heart-</w:t>
      </w:r>
      <w:r w:rsidRPr="00E91018">
        <w:rPr>
          <w:rFonts w:ascii="Verdana" w:hAnsi="Verdana"/>
          <w:b/>
          <w:sz w:val="22"/>
          <w:szCs w:val="22"/>
        </w:rPr>
        <w:t xml:space="preserve">[G7] </w:t>
      </w:r>
      <w:r w:rsidRPr="00E91018">
        <w:rPr>
          <w:rFonts w:ascii="Verdana" w:hAnsi="Verdana"/>
          <w:sz w:val="22"/>
          <w:szCs w:val="22"/>
        </w:rPr>
        <w:t>broken,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hung-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 xml:space="preserve">over from the night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>before</w:t>
      </w:r>
    </w:p>
    <w:p w14:paraId="478C4AF4" w14:textId="77777777" w:rsidR="002B62C8" w:rsidRPr="00E9101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Turn that frown into a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 xml:space="preserve">smile </w:t>
      </w:r>
      <w:proofErr w:type="gramStart"/>
      <w:r w:rsidRPr="00E91018">
        <w:rPr>
          <w:rFonts w:ascii="Verdana" w:hAnsi="Verdana"/>
          <w:sz w:val="22"/>
          <w:szCs w:val="22"/>
        </w:rPr>
        <w:t>real</w:t>
      </w:r>
      <w:proofErr w:type="gramEnd"/>
      <w:r w:rsidRPr="00E91018">
        <w:rPr>
          <w:rFonts w:ascii="Verdana" w:hAnsi="Verdana"/>
          <w:sz w:val="22"/>
          <w:szCs w:val="22"/>
        </w:rPr>
        <w:t xml:space="preserve"> quick,</w:t>
      </w:r>
      <w:r>
        <w:rPr>
          <w:rFonts w:ascii="Verdana" w:hAnsi="Verdana"/>
          <w:sz w:val="22"/>
          <w:szCs w:val="22"/>
        </w:rPr>
        <w:t xml:space="preserve"> </w:t>
      </w:r>
    </w:p>
    <w:p w14:paraId="6C244E33" w14:textId="67E1E689" w:rsidR="002B62C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[G] </w:t>
      </w:r>
      <w:r w:rsidRPr="00E91018">
        <w:rPr>
          <w:rFonts w:ascii="Verdana" w:hAnsi="Verdana"/>
          <w:sz w:val="22"/>
          <w:szCs w:val="22"/>
        </w:rPr>
        <w:t xml:space="preserve">there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nothin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that a 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>beer can't fix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>[C]</w:t>
      </w:r>
    </w:p>
    <w:p w14:paraId="4CD6FE70" w14:textId="77777777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</w:p>
    <w:p w14:paraId="4DCC85FC" w14:textId="3458CD5B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You're on a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lake and you're </w:t>
      </w:r>
      <w:proofErr w:type="spellStart"/>
      <w:r w:rsidRPr="00E91018">
        <w:rPr>
          <w:rFonts w:ascii="Verdana" w:hAnsi="Verdana"/>
          <w:sz w:val="22"/>
          <w:szCs w:val="22"/>
        </w:rPr>
        <w:t>fishin</w:t>
      </w:r>
      <w:proofErr w:type="spellEnd"/>
      <w:r w:rsidRPr="00E91018">
        <w:rPr>
          <w:rFonts w:ascii="Verdana" w:hAnsi="Verdana"/>
          <w:sz w:val="22"/>
          <w:szCs w:val="22"/>
        </w:rPr>
        <w:t xml:space="preserve">', it's hot and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all that you're </w:t>
      </w:r>
      <w:proofErr w:type="spellStart"/>
      <w:r w:rsidRPr="00E91018">
        <w:rPr>
          <w:rFonts w:ascii="Verdana" w:hAnsi="Verdana"/>
          <w:sz w:val="22"/>
          <w:szCs w:val="22"/>
        </w:rPr>
        <w:t>gettin</w:t>
      </w:r>
      <w:proofErr w:type="spellEnd"/>
      <w:r w:rsidRPr="00E91018">
        <w:rPr>
          <w:rFonts w:ascii="Verdana" w:hAnsi="Verdana"/>
          <w:sz w:val="22"/>
          <w:szCs w:val="22"/>
        </w:rPr>
        <w:t>'</w:t>
      </w:r>
      <w:r w:rsidRPr="00E91018">
        <w:rPr>
          <w:rFonts w:ascii="Verdana" w:hAnsi="Verdana"/>
          <w:sz w:val="22"/>
          <w:szCs w:val="22"/>
        </w:rPr>
        <w:br/>
        <w:t xml:space="preserve">Is a 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little nibble here and </w:t>
      </w:r>
      <w:r w:rsidR="00ED0251" w:rsidRPr="00E91018">
        <w:rPr>
          <w:rFonts w:ascii="Verdana" w:hAnsi="Verdana"/>
          <w:b/>
          <w:sz w:val="22"/>
          <w:szCs w:val="22"/>
        </w:rPr>
        <w:t>[</w:t>
      </w:r>
      <w:proofErr w:type="gramStart"/>
      <w:r w:rsidR="00ED0251" w:rsidRPr="00E91018">
        <w:rPr>
          <w:rFonts w:ascii="Verdana" w:hAnsi="Verdana"/>
          <w:b/>
          <w:sz w:val="22"/>
          <w:szCs w:val="22"/>
        </w:rPr>
        <w:t>Am</w:t>
      </w:r>
      <w:proofErr w:type="gramEnd"/>
      <w:r w:rsidR="00ED0251" w:rsidRPr="00E91018">
        <w:rPr>
          <w:rFonts w:ascii="Verdana" w:hAnsi="Verdana"/>
          <w:b/>
          <w:sz w:val="22"/>
          <w:szCs w:val="22"/>
        </w:rPr>
        <w:t>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there, you're </w:t>
      </w:r>
      <w:proofErr w:type="spellStart"/>
      <w:r w:rsidRPr="00E91018">
        <w:rPr>
          <w:rFonts w:ascii="Verdana" w:hAnsi="Verdana"/>
          <w:sz w:val="22"/>
          <w:szCs w:val="22"/>
        </w:rPr>
        <w:t>sittin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watchin</w:t>
      </w:r>
      <w:proofErr w:type="spellEnd"/>
      <w:r w:rsidRPr="00E91018">
        <w:rPr>
          <w:rFonts w:ascii="Verdana" w:hAnsi="Verdana"/>
          <w:sz w:val="22"/>
          <w:szCs w:val="22"/>
        </w:rPr>
        <w:t>' your team</w:t>
      </w:r>
      <w:r w:rsidRPr="00E91018">
        <w:rPr>
          <w:rFonts w:ascii="Verdana" w:hAnsi="Verdana"/>
          <w:sz w:val="22"/>
          <w:szCs w:val="22"/>
        </w:rPr>
        <w:br/>
        <w:t xml:space="preserve">Losin' that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championship ring, and you're 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feelin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like life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r w:rsidR="00ED0251" w:rsidRPr="00E91018">
        <w:rPr>
          <w:rFonts w:ascii="Verdana" w:hAnsi="Verdana"/>
          <w:b/>
          <w:sz w:val="22"/>
          <w:szCs w:val="22"/>
        </w:rPr>
        <w:t>[Am]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fair</w:t>
      </w:r>
    </w:p>
    <w:p w14:paraId="11484601" w14:textId="09A83E71" w:rsidR="00B620A9" w:rsidRPr="00E91018" w:rsidRDefault="00B620A9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It could be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raining' on your perfect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vacation</w:t>
      </w:r>
    </w:p>
    <w:p w14:paraId="1CB24A50" w14:textId="7C9EDD5D" w:rsidR="00B620A9" w:rsidRPr="00E91018" w:rsidRDefault="00B620A9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You could be 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stressed about your work situ-</w:t>
      </w:r>
      <w:r w:rsidR="00ED0251" w:rsidRPr="00E91018">
        <w:rPr>
          <w:rFonts w:ascii="Verdana" w:hAnsi="Verdana"/>
          <w:b/>
          <w:sz w:val="22"/>
          <w:szCs w:val="22"/>
        </w:rPr>
        <w:t>[Am]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ation</w:t>
      </w:r>
      <w:proofErr w:type="spellEnd"/>
    </w:p>
    <w:p w14:paraId="7C610E21" w14:textId="77777777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</w:p>
    <w:p w14:paraId="2D1248A3" w14:textId="77777777" w:rsidR="002B62C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bCs/>
          <w:sz w:val="22"/>
          <w:szCs w:val="22"/>
        </w:rPr>
        <w:t xml:space="preserve">CHORUS: 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nothin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that a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beer can't fix,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[G]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no pain it can't </w:t>
      </w:r>
    </w:p>
    <w:p w14:paraId="31795B20" w14:textId="77777777" w:rsidR="002B62C8" w:rsidRPr="00E9101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 xml:space="preserve">wash </w:t>
      </w:r>
      <w:proofErr w:type="spellStart"/>
      <w:r w:rsidRPr="00E91018">
        <w:rPr>
          <w:rFonts w:ascii="Verdana" w:hAnsi="Verdana"/>
          <w:sz w:val="22"/>
          <w:szCs w:val="22"/>
        </w:rPr>
        <w:t>awa-aay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 xml:space="preserve">From the moment that it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hits your lips,</w:t>
      </w:r>
    </w:p>
    <w:p w14:paraId="17A9A029" w14:textId="77777777" w:rsidR="002B62C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[G] </w:t>
      </w:r>
      <w:r w:rsidRPr="00E91018">
        <w:rPr>
          <w:rFonts w:ascii="Verdana" w:hAnsi="Verdana"/>
          <w:sz w:val="22"/>
          <w:szCs w:val="22"/>
        </w:rPr>
        <w:t xml:space="preserve">makes those clouds look a 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>little less grey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 xml:space="preserve">Oh you could be </w:t>
      </w:r>
    </w:p>
    <w:p w14:paraId="61720DF3" w14:textId="77777777" w:rsidR="002B62C8" w:rsidRPr="00E9101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>lonely, heart-</w:t>
      </w:r>
      <w:r w:rsidRPr="00E91018">
        <w:rPr>
          <w:rFonts w:ascii="Verdana" w:hAnsi="Verdana"/>
          <w:b/>
          <w:sz w:val="22"/>
          <w:szCs w:val="22"/>
        </w:rPr>
        <w:t xml:space="preserve">[G7] </w:t>
      </w:r>
      <w:r w:rsidRPr="00E91018">
        <w:rPr>
          <w:rFonts w:ascii="Verdana" w:hAnsi="Verdana"/>
          <w:sz w:val="22"/>
          <w:szCs w:val="22"/>
        </w:rPr>
        <w:t>broken,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hung-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 xml:space="preserve">over from the night </w:t>
      </w:r>
      <w:r w:rsidRPr="00E91018">
        <w:rPr>
          <w:rFonts w:ascii="Verdana" w:hAnsi="Verdana"/>
          <w:b/>
          <w:sz w:val="22"/>
          <w:szCs w:val="22"/>
        </w:rPr>
        <w:t xml:space="preserve">[Am] </w:t>
      </w:r>
      <w:r w:rsidRPr="00E91018">
        <w:rPr>
          <w:rFonts w:ascii="Verdana" w:hAnsi="Verdana"/>
          <w:sz w:val="22"/>
          <w:szCs w:val="22"/>
        </w:rPr>
        <w:t>before</w:t>
      </w:r>
    </w:p>
    <w:p w14:paraId="6F8E00EF" w14:textId="77777777" w:rsidR="002B62C8" w:rsidRPr="00E9101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Turn that frown into a </w:t>
      </w:r>
      <w:r w:rsidRPr="00E91018">
        <w:rPr>
          <w:rFonts w:ascii="Verdana" w:hAnsi="Verdana"/>
          <w:b/>
          <w:sz w:val="22"/>
          <w:szCs w:val="22"/>
        </w:rPr>
        <w:t xml:space="preserve">[Dm] </w:t>
      </w:r>
      <w:r w:rsidRPr="00E91018">
        <w:rPr>
          <w:rFonts w:ascii="Verdana" w:hAnsi="Verdana"/>
          <w:sz w:val="22"/>
          <w:szCs w:val="22"/>
        </w:rPr>
        <w:t xml:space="preserve">smile </w:t>
      </w:r>
      <w:proofErr w:type="gramStart"/>
      <w:r w:rsidRPr="00E91018">
        <w:rPr>
          <w:rFonts w:ascii="Verdana" w:hAnsi="Verdana"/>
          <w:sz w:val="22"/>
          <w:szCs w:val="22"/>
        </w:rPr>
        <w:t>real</w:t>
      </w:r>
      <w:proofErr w:type="gramEnd"/>
      <w:r w:rsidRPr="00E91018">
        <w:rPr>
          <w:rFonts w:ascii="Verdana" w:hAnsi="Verdana"/>
          <w:sz w:val="22"/>
          <w:szCs w:val="22"/>
        </w:rPr>
        <w:t xml:space="preserve"> quick,</w:t>
      </w:r>
      <w:r>
        <w:rPr>
          <w:rFonts w:ascii="Verdana" w:hAnsi="Verdana"/>
          <w:sz w:val="22"/>
          <w:szCs w:val="22"/>
        </w:rPr>
        <w:t xml:space="preserve"> </w:t>
      </w:r>
    </w:p>
    <w:p w14:paraId="35C6D2FA" w14:textId="77777777" w:rsidR="002B62C8" w:rsidRDefault="002B62C8" w:rsidP="002B62C8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[G] </w:t>
      </w:r>
      <w:r w:rsidRPr="00E91018">
        <w:rPr>
          <w:rFonts w:ascii="Verdana" w:hAnsi="Verdana"/>
          <w:sz w:val="22"/>
          <w:szCs w:val="22"/>
        </w:rPr>
        <w:t xml:space="preserve">there </w:t>
      </w: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nothin</w:t>
      </w:r>
      <w:proofErr w:type="spellEnd"/>
      <w:r w:rsidRPr="00E91018">
        <w:rPr>
          <w:rFonts w:ascii="Verdana" w:hAnsi="Verdana"/>
          <w:sz w:val="22"/>
          <w:szCs w:val="22"/>
        </w:rPr>
        <w:t xml:space="preserve">' that a </w:t>
      </w:r>
      <w:r w:rsidRPr="00E91018">
        <w:rPr>
          <w:rFonts w:ascii="Verdana" w:hAnsi="Verdana"/>
          <w:b/>
          <w:sz w:val="22"/>
          <w:szCs w:val="22"/>
        </w:rPr>
        <w:t xml:space="preserve">[C] </w:t>
      </w:r>
      <w:r w:rsidRPr="00E91018">
        <w:rPr>
          <w:rFonts w:ascii="Verdana" w:hAnsi="Verdana"/>
          <w:sz w:val="22"/>
          <w:szCs w:val="22"/>
        </w:rPr>
        <w:t>beer can't fix</w:t>
      </w:r>
      <w:r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>[C]</w:t>
      </w:r>
    </w:p>
    <w:p w14:paraId="386611D1" w14:textId="16497F92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</w:p>
    <w:p w14:paraId="7ED9B082" w14:textId="35128E57" w:rsidR="00B620A9" w:rsidRPr="00E91018" w:rsidRDefault="00B620A9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It could be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raining' on your perfect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vacation</w:t>
      </w:r>
    </w:p>
    <w:p w14:paraId="00555614" w14:textId="6EA779EB" w:rsidR="00B620A9" w:rsidRPr="00E91018" w:rsidRDefault="00B620A9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 xml:space="preserve">You could be 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stressed about your work situ-</w:t>
      </w:r>
      <w:r w:rsidR="00ED0251" w:rsidRPr="00E91018">
        <w:rPr>
          <w:rFonts w:ascii="Verdana" w:hAnsi="Verdana"/>
          <w:b/>
          <w:sz w:val="22"/>
          <w:szCs w:val="22"/>
        </w:rPr>
        <w:t>[Am]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ation</w:t>
      </w:r>
      <w:proofErr w:type="spellEnd"/>
    </w:p>
    <w:p w14:paraId="5928B5CE" w14:textId="1C09374E" w:rsidR="00F72083" w:rsidRPr="00E9101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proofErr w:type="spellStart"/>
      <w:r w:rsidRPr="00E91018">
        <w:rPr>
          <w:rFonts w:ascii="Verdana" w:hAnsi="Verdana"/>
          <w:sz w:val="22"/>
          <w:szCs w:val="22"/>
        </w:rPr>
        <w:t>Ain't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gotta</w:t>
      </w:r>
      <w:proofErr w:type="spellEnd"/>
      <w:r w:rsidRPr="00E91018">
        <w:rPr>
          <w:rFonts w:ascii="Verdana" w:hAnsi="Verdana"/>
          <w:sz w:val="22"/>
          <w:szCs w:val="22"/>
        </w:rPr>
        <w:t xml:space="preserve">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save it for no special </w:t>
      </w:r>
      <w:proofErr w:type="spellStart"/>
      <w:r w:rsidRPr="00E91018">
        <w:rPr>
          <w:rFonts w:ascii="Verdana" w:hAnsi="Verdana"/>
          <w:sz w:val="22"/>
          <w:szCs w:val="22"/>
        </w:rPr>
        <w:t>oc</w:t>
      </w:r>
      <w:proofErr w:type="spellEnd"/>
      <w:r w:rsidR="00B620A9" w:rsidRPr="00E91018">
        <w:rPr>
          <w:rFonts w:ascii="Verdana" w:hAnsi="Verdana"/>
          <w:sz w:val="22"/>
          <w:szCs w:val="22"/>
        </w:rPr>
        <w:t>-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Pr="00E91018">
        <w:rPr>
          <w:rFonts w:ascii="Verdana" w:hAnsi="Verdana"/>
          <w:sz w:val="22"/>
          <w:szCs w:val="22"/>
        </w:rPr>
        <w:t>casion</w:t>
      </w:r>
      <w:proofErr w:type="spellEnd"/>
    </w:p>
    <w:p w14:paraId="01C0F637" w14:textId="77777777" w:rsidR="002B62C8" w:rsidRDefault="00F72083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br/>
      </w:r>
      <w:r w:rsidRPr="00E91018">
        <w:rPr>
          <w:rFonts w:ascii="Verdana" w:hAnsi="Verdana"/>
          <w:b/>
          <w:bCs/>
          <w:sz w:val="22"/>
          <w:szCs w:val="22"/>
        </w:rPr>
        <w:t>CHORUS:</w:t>
      </w:r>
      <w:r w:rsidR="008C0167" w:rsidRPr="00E91018">
        <w:rPr>
          <w:rFonts w:ascii="Verdana" w:hAnsi="Verdana"/>
          <w:b/>
          <w:bCs/>
          <w:sz w:val="22"/>
          <w:szCs w:val="22"/>
        </w:rPr>
        <w:t xml:space="preserve">  </w:t>
      </w:r>
      <w:proofErr w:type="spellStart"/>
      <w:r w:rsidR="00B620A9" w:rsidRPr="00E91018">
        <w:rPr>
          <w:rFonts w:ascii="Verdana" w:hAnsi="Verdana"/>
          <w:sz w:val="22"/>
          <w:szCs w:val="22"/>
        </w:rPr>
        <w:t>Ain't</w:t>
      </w:r>
      <w:proofErr w:type="spellEnd"/>
      <w:r w:rsidR="00B620A9"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="00B620A9" w:rsidRPr="00E91018">
        <w:rPr>
          <w:rFonts w:ascii="Verdana" w:hAnsi="Verdana"/>
          <w:sz w:val="22"/>
          <w:szCs w:val="22"/>
        </w:rPr>
        <w:t>nothin</w:t>
      </w:r>
      <w:proofErr w:type="spellEnd"/>
      <w:r w:rsidR="00B620A9" w:rsidRPr="00E91018">
        <w:rPr>
          <w:rFonts w:ascii="Verdana" w:hAnsi="Verdana"/>
          <w:sz w:val="22"/>
          <w:szCs w:val="22"/>
        </w:rPr>
        <w:t xml:space="preserve">' that a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>beer can't fix,</w:t>
      </w:r>
      <w:r w:rsidR="002B62C8">
        <w:rPr>
          <w:rFonts w:ascii="Verdana" w:hAnsi="Verdana"/>
          <w:sz w:val="22"/>
          <w:szCs w:val="22"/>
        </w:rPr>
        <w:t xml:space="preserve"> </w:t>
      </w:r>
      <w:r w:rsidR="00ED0251" w:rsidRPr="00E91018">
        <w:rPr>
          <w:rFonts w:ascii="Verdana" w:hAnsi="Verdana"/>
          <w:b/>
          <w:sz w:val="22"/>
          <w:szCs w:val="22"/>
        </w:rPr>
        <w:t>[G]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B620A9" w:rsidRPr="00E91018">
        <w:rPr>
          <w:rFonts w:ascii="Verdana" w:hAnsi="Verdana"/>
          <w:sz w:val="22"/>
          <w:szCs w:val="22"/>
        </w:rPr>
        <w:t>ain't</w:t>
      </w:r>
      <w:proofErr w:type="spellEnd"/>
      <w:r w:rsidR="00B620A9" w:rsidRPr="00E91018">
        <w:rPr>
          <w:rFonts w:ascii="Verdana" w:hAnsi="Verdana"/>
          <w:sz w:val="22"/>
          <w:szCs w:val="22"/>
        </w:rPr>
        <w:t xml:space="preserve"> no pain it can't </w:t>
      </w:r>
    </w:p>
    <w:p w14:paraId="706F3017" w14:textId="6B37E8DA" w:rsidR="00B620A9" w:rsidRPr="00E91018" w:rsidRDefault="00ED025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>[C]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 xml:space="preserve">wash </w:t>
      </w:r>
      <w:proofErr w:type="spellStart"/>
      <w:r w:rsidR="00B620A9" w:rsidRPr="00E91018">
        <w:rPr>
          <w:rFonts w:ascii="Verdana" w:hAnsi="Verdana"/>
          <w:sz w:val="22"/>
          <w:szCs w:val="22"/>
        </w:rPr>
        <w:t>aw</w:t>
      </w:r>
      <w:r w:rsidR="008C0167" w:rsidRPr="00E91018">
        <w:rPr>
          <w:rFonts w:ascii="Verdana" w:hAnsi="Verdana"/>
          <w:sz w:val="22"/>
          <w:szCs w:val="22"/>
        </w:rPr>
        <w:t>a-a</w:t>
      </w:r>
      <w:r w:rsidR="00B620A9" w:rsidRPr="00E91018">
        <w:rPr>
          <w:rFonts w:ascii="Verdana" w:hAnsi="Verdana"/>
          <w:sz w:val="22"/>
          <w:szCs w:val="22"/>
        </w:rPr>
        <w:t>ay</w:t>
      </w:r>
      <w:proofErr w:type="spellEnd"/>
      <w:r w:rsidR="002B62C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>[Am]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 xml:space="preserve">From the moment that it </w:t>
      </w:r>
      <w:r w:rsidRPr="00E91018">
        <w:rPr>
          <w:rFonts w:ascii="Verdana" w:hAnsi="Verdana"/>
          <w:b/>
          <w:sz w:val="22"/>
          <w:szCs w:val="22"/>
        </w:rPr>
        <w:t>[Dm]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>hits your lips,</w:t>
      </w:r>
    </w:p>
    <w:p w14:paraId="7494D957" w14:textId="4A80BF5E" w:rsidR="00B620A9" w:rsidRPr="00E91018" w:rsidRDefault="00ED025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>[G]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 xml:space="preserve">makes those clouds look a </w:t>
      </w:r>
      <w:r w:rsidRPr="00E91018">
        <w:rPr>
          <w:rFonts w:ascii="Verdana" w:hAnsi="Verdana"/>
          <w:b/>
          <w:sz w:val="22"/>
          <w:szCs w:val="22"/>
        </w:rPr>
        <w:t>[C]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>little less grey</w:t>
      </w:r>
    </w:p>
    <w:p w14:paraId="7567BDF2" w14:textId="5AF8D297" w:rsidR="00B620A9" w:rsidRPr="00E91018" w:rsidRDefault="00ED025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>[Am]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 xml:space="preserve">Oh you could be </w:t>
      </w:r>
      <w:r w:rsidRPr="00E91018">
        <w:rPr>
          <w:rFonts w:ascii="Verdana" w:hAnsi="Verdana"/>
          <w:b/>
          <w:sz w:val="22"/>
          <w:szCs w:val="22"/>
        </w:rPr>
        <w:t>[Dm]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 xml:space="preserve">lonely </w:t>
      </w:r>
      <w:r w:rsidR="00B620A9" w:rsidRPr="00E91018">
        <w:rPr>
          <w:rFonts w:ascii="Verdana" w:hAnsi="Verdana"/>
          <w:i/>
          <w:iCs/>
          <w:sz w:val="22"/>
          <w:szCs w:val="22"/>
        </w:rPr>
        <w:t>(lonely),</w:t>
      </w:r>
      <w:r w:rsidR="00B620A9" w:rsidRPr="00E91018">
        <w:rPr>
          <w:rFonts w:ascii="Verdana" w:hAnsi="Verdana"/>
          <w:sz w:val="22"/>
          <w:szCs w:val="22"/>
        </w:rPr>
        <w:t xml:space="preserve"> heart-</w:t>
      </w:r>
      <w:r w:rsidRPr="00E91018">
        <w:rPr>
          <w:rFonts w:ascii="Verdana" w:hAnsi="Verdana"/>
          <w:b/>
          <w:sz w:val="22"/>
          <w:szCs w:val="22"/>
        </w:rPr>
        <w:t>[G7]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 xml:space="preserve">broken, </w:t>
      </w:r>
      <w:r w:rsidR="00B620A9" w:rsidRPr="00E91018">
        <w:rPr>
          <w:rFonts w:ascii="Verdana" w:hAnsi="Verdana"/>
          <w:i/>
          <w:iCs/>
          <w:sz w:val="22"/>
          <w:szCs w:val="22"/>
        </w:rPr>
        <w:t>(heartbroken)</w:t>
      </w:r>
    </w:p>
    <w:p w14:paraId="30E48460" w14:textId="77777777" w:rsidR="002B62C8" w:rsidRDefault="00B620A9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sz w:val="22"/>
          <w:szCs w:val="22"/>
        </w:rPr>
        <w:t>hung-</w:t>
      </w:r>
      <w:r w:rsidR="00ED0251" w:rsidRPr="00E91018">
        <w:rPr>
          <w:rFonts w:ascii="Verdana" w:hAnsi="Verdana"/>
          <w:b/>
          <w:sz w:val="22"/>
          <w:szCs w:val="22"/>
        </w:rPr>
        <w:t>[C]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over from the night </w:t>
      </w:r>
      <w:r w:rsidR="00ED0251" w:rsidRPr="00E91018">
        <w:rPr>
          <w:rFonts w:ascii="Verdana" w:hAnsi="Verdana"/>
          <w:b/>
          <w:sz w:val="22"/>
          <w:szCs w:val="22"/>
        </w:rPr>
        <w:t>[Am]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>before</w:t>
      </w:r>
      <w:r w:rsidR="002B62C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sz w:val="22"/>
          <w:szCs w:val="22"/>
        </w:rPr>
        <w:t xml:space="preserve">Turn that frown into a </w:t>
      </w:r>
    </w:p>
    <w:p w14:paraId="427ECB08" w14:textId="115F2A7A" w:rsidR="00F72083" w:rsidRPr="00E91018" w:rsidRDefault="00ED025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>[Dm]</w:t>
      </w:r>
      <w:r w:rsidR="00B620A9" w:rsidRPr="00E91018">
        <w:rPr>
          <w:rFonts w:ascii="Verdana" w:hAnsi="Verdana"/>
          <w:b/>
          <w:sz w:val="22"/>
          <w:szCs w:val="22"/>
        </w:rPr>
        <w:t xml:space="preserve"> </w:t>
      </w:r>
      <w:r w:rsidR="00B620A9" w:rsidRPr="00E91018">
        <w:rPr>
          <w:rFonts w:ascii="Verdana" w:hAnsi="Verdana"/>
          <w:sz w:val="22"/>
          <w:szCs w:val="22"/>
        </w:rPr>
        <w:t xml:space="preserve">smile </w:t>
      </w:r>
      <w:proofErr w:type="gramStart"/>
      <w:r w:rsidR="00B620A9" w:rsidRPr="00E91018">
        <w:rPr>
          <w:rFonts w:ascii="Verdana" w:hAnsi="Verdana"/>
          <w:sz w:val="22"/>
          <w:szCs w:val="22"/>
        </w:rPr>
        <w:t>real</w:t>
      </w:r>
      <w:proofErr w:type="gramEnd"/>
      <w:r w:rsidR="00B620A9" w:rsidRPr="00E91018">
        <w:rPr>
          <w:rFonts w:ascii="Verdana" w:hAnsi="Verdana"/>
          <w:sz w:val="22"/>
          <w:szCs w:val="22"/>
        </w:rPr>
        <w:t xml:space="preserve"> quick,</w:t>
      </w:r>
      <w:r w:rsidR="002B62C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>[G]</w:t>
      </w:r>
      <w:r w:rsidR="007F2E41" w:rsidRPr="00E91018">
        <w:rPr>
          <w:rFonts w:ascii="Verdana" w:hAnsi="Verdana"/>
          <w:b/>
          <w:sz w:val="22"/>
          <w:szCs w:val="22"/>
        </w:rPr>
        <w:t xml:space="preserve"> </w:t>
      </w:r>
      <w:r w:rsidR="00F72083" w:rsidRPr="00E91018">
        <w:rPr>
          <w:rFonts w:ascii="Verdana" w:hAnsi="Verdana"/>
          <w:sz w:val="22"/>
          <w:szCs w:val="22"/>
        </w:rPr>
        <w:t xml:space="preserve">It might take one or it </w:t>
      </w:r>
      <w:r w:rsidR="007F2E41" w:rsidRPr="00E91018">
        <w:rPr>
          <w:rFonts w:ascii="Verdana" w:hAnsi="Verdana"/>
          <w:b/>
          <w:sz w:val="22"/>
          <w:szCs w:val="22"/>
        </w:rPr>
        <w:t xml:space="preserve">[Bm7] </w:t>
      </w:r>
      <w:r w:rsidR="00F72083" w:rsidRPr="00E91018">
        <w:rPr>
          <w:rFonts w:ascii="Verdana" w:hAnsi="Verdana"/>
          <w:sz w:val="22"/>
          <w:szCs w:val="22"/>
        </w:rPr>
        <w:t>might take six</w:t>
      </w:r>
    </w:p>
    <w:p w14:paraId="4D24F3E6" w14:textId="4CC9EA0A" w:rsidR="00F72083" w:rsidRPr="00E91018" w:rsidRDefault="007F2E4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 xml:space="preserve">[E7] </w:t>
      </w:r>
      <w:r w:rsidR="00F72083" w:rsidRPr="00E91018">
        <w:rPr>
          <w:rFonts w:ascii="Verdana" w:hAnsi="Verdana"/>
          <w:sz w:val="22"/>
          <w:szCs w:val="22"/>
        </w:rPr>
        <w:t xml:space="preserve">Drank it down, it'll </w:t>
      </w:r>
      <w:r w:rsidR="00ED0251" w:rsidRPr="00E91018">
        <w:rPr>
          <w:rFonts w:ascii="Verdana" w:hAnsi="Verdana"/>
          <w:b/>
          <w:sz w:val="22"/>
          <w:szCs w:val="22"/>
        </w:rPr>
        <w:t>[Dm]</w:t>
      </w:r>
      <w:r w:rsidRPr="00E91018">
        <w:rPr>
          <w:rFonts w:ascii="Verdana" w:hAnsi="Verdana"/>
          <w:b/>
          <w:sz w:val="22"/>
          <w:szCs w:val="22"/>
        </w:rPr>
        <w:t xml:space="preserve"> </w:t>
      </w:r>
      <w:r w:rsidR="00F72083" w:rsidRPr="00E91018">
        <w:rPr>
          <w:rFonts w:ascii="Verdana" w:hAnsi="Verdana"/>
          <w:sz w:val="22"/>
          <w:szCs w:val="22"/>
        </w:rPr>
        <w:t>do the trick</w:t>
      </w:r>
    </w:p>
    <w:p w14:paraId="34231431" w14:textId="4361A041" w:rsidR="004422B8" w:rsidRPr="00E91018" w:rsidRDefault="00ED0251" w:rsidP="00563A70">
      <w:pPr>
        <w:shd w:val="clear" w:color="auto" w:fill="FFFFFF"/>
        <w:ind w:left="1440"/>
        <w:rPr>
          <w:rFonts w:ascii="Verdana" w:hAnsi="Verdana"/>
          <w:sz w:val="22"/>
          <w:szCs w:val="22"/>
        </w:rPr>
      </w:pPr>
      <w:r w:rsidRPr="00E91018">
        <w:rPr>
          <w:rFonts w:ascii="Verdana" w:hAnsi="Verdana"/>
          <w:b/>
          <w:sz w:val="22"/>
          <w:szCs w:val="22"/>
        </w:rPr>
        <w:t>[G]</w:t>
      </w:r>
      <w:r w:rsidR="007F2E41" w:rsidRPr="00E91018">
        <w:rPr>
          <w:rFonts w:ascii="Verdana" w:hAnsi="Verdana"/>
          <w:b/>
          <w:sz w:val="22"/>
          <w:szCs w:val="22"/>
        </w:rPr>
        <w:t xml:space="preserve"> </w:t>
      </w:r>
      <w:r w:rsidR="00F72083" w:rsidRPr="00E91018">
        <w:rPr>
          <w:rFonts w:ascii="Verdana" w:hAnsi="Verdana"/>
          <w:sz w:val="22"/>
          <w:szCs w:val="22"/>
        </w:rPr>
        <w:t xml:space="preserve">There </w:t>
      </w:r>
      <w:proofErr w:type="spellStart"/>
      <w:r w:rsidR="00F72083" w:rsidRPr="00E91018">
        <w:rPr>
          <w:rFonts w:ascii="Verdana" w:hAnsi="Verdana"/>
          <w:sz w:val="22"/>
          <w:szCs w:val="22"/>
        </w:rPr>
        <w:t>ain't</w:t>
      </w:r>
      <w:proofErr w:type="spellEnd"/>
      <w:r w:rsidR="00F72083" w:rsidRPr="00E91018">
        <w:rPr>
          <w:rFonts w:ascii="Verdana" w:hAnsi="Verdana"/>
          <w:sz w:val="22"/>
          <w:szCs w:val="22"/>
        </w:rPr>
        <w:t xml:space="preserve"> </w:t>
      </w:r>
      <w:proofErr w:type="spellStart"/>
      <w:r w:rsidR="00F72083" w:rsidRPr="00E91018">
        <w:rPr>
          <w:rFonts w:ascii="Verdana" w:hAnsi="Verdana"/>
          <w:sz w:val="22"/>
          <w:szCs w:val="22"/>
        </w:rPr>
        <w:t>nothin</w:t>
      </w:r>
      <w:proofErr w:type="spellEnd"/>
      <w:r w:rsidR="00F72083" w:rsidRPr="00E91018">
        <w:rPr>
          <w:rFonts w:ascii="Verdana" w:hAnsi="Verdana"/>
          <w:sz w:val="22"/>
          <w:szCs w:val="22"/>
        </w:rPr>
        <w:t xml:space="preserve">' that a </w:t>
      </w:r>
      <w:r w:rsidRPr="00E91018">
        <w:rPr>
          <w:rFonts w:ascii="Verdana" w:hAnsi="Verdana"/>
          <w:b/>
          <w:sz w:val="22"/>
          <w:szCs w:val="22"/>
        </w:rPr>
        <w:t>[C]</w:t>
      </w:r>
      <w:r w:rsidR="007F2E41" w:rsidRPr="00E91018">
        <w:rPr>
          <w:rFonts w:ascii="Verdana" w:hAnsi="Verdana"/>
          <w:b/>
          <w:sz w:val="22"/>
          <w:szCs w:val="22"/>
        </w:rPr>
        <w:t xml:space="preserve"> </w:t>
      </w:r>
      <w:r w:rsidR="00F72083" w:rsidRPr="00E91018">
        <w:rPr>
          <w:rFonts w:ascii="Verdana" w:hAnsi="Verdana"/>
          <w:sz w:val="22"/>
          <w:szCs w:val="22"/>
        </w:rPr>
        <w:t>beer can't fix</w:t>
      </w:r>
      <w:r w:rsidR="007F2E41" w:rsidRPr="00E91018">
        <w:rPr>
          <w:rFonts w:ascii="Verdana" w:hAnsi="Verdana"/>
          <w:sz w:val="22"/>
          <w:szCs w:val="22"/>
        </w:rPr>
        <w:t xml:space="preserve"> </w:t>
      </w:r>
      <w:r w:rsidRPr="00E91018">
        <w:rPr>
          <w:rFonts w:ascii="Verdana" w:hAnsi="Verdana"/>
          <w:b/>
          <w:sz w:val="22"/>
          <w:szCs w:val="22"/>
        </w:rPr>
        <w:t>[C]</w:t>
      </w:r>
      <w:r w:rsidR="00545BFA" w:rsidRPr="00E91018">
        <w:rPr>
          <w:rFonts w:ascii="Verdana" w:hAnsi="Verdana" w:cs="Courier New"/>
          <w:b/>
          <w:color w:val="000000" w:themeColor="text1"/>
          <w:sz w:val="22"/>
          <w:szCs w:val="22"/>
        </w:rPr>
        <w:t xml:space="preserve"> </w:t>
      </w:r>
      <w:r w:rsidR="004422B8" w:rsidRPr="00E91018">
        <w:rPr>
          <w:rFonts w:ascii="Verdana" w:hAnsi="Verdana" w:cs="Courier New"/>
          <w:b/>
          <w:color w:val="000000" w:themeColor="text1"/>
          <w:sz w:val="22"/>
          <w:szCs w:val="22"/>
        </w:rPr>
        <w:sym w:font="Symbol" w:char="F0AF"/>
      </w:r>
    </w:p>
    <w:sectPr w:rsidR="004422B8" w:rsidRPr="00E91018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2B8"/>
    <w:rsid w:val="00001DB1"/>
    <w:rsid w:val="000254EB"/>
    <w:rsid w:val="00037454"/>
    <w:rsid w:val="00081E89"/>
    <w:rsid w:val="000961DF"/>
    <w:rsid w:val="000A348C"/>
    <w:rsid w:val="000D00ED"/>
    <w:rsid w:val="00110521"/>
    <w:rsid w:val="00132109"/>
    <w:rsid w:val="00161445"/>
    <w:rsid w:val="00162B19"/>
    <w:rsid w:val="0017786C"/>
    <w:rsid w:val="001A247D"/>
    <w:rsid w:val="001E2271"/>
    <w:rsid w:val="002368C6"/>
    <w:rsid w:val="00252E97"/>
    <w:rsid w:val="002931C4"/>
    <w:rsid w:val="002B56B4"/>
    <w:rsid w:val="002B62C8"/>
    <w:rsid w:val="00326237"/>
    <w:rsid w:val="003442C9"/>
    <w:rsid w:val="003D7F4B"/>
    <w:rsid w:val="00414418"/>
    <w:rsid w:val="004422B8"/>
    <w:rsid w:val="00461B0E"/>
    <w:rsid w:val="00490D27"/>
    <w:rsid w:val="004E65B6"/>
    <w:rsid w:val="00531581"/>
    <w:rsid w:val="00545BFA"/>
    <w:rsid w:val="00550EFA"/>
    <w:rsid w:val="00563A70"/>
    <w:rsid w:val="005A3698"/>
    <w:rsid w:val="00610B44"/>
    <w:rsid w:val="006230AD"/>
    <w:rsid w:val="006325CA"/>
    <w:rsid w:val="006B06BE"/>
    <w:rsid w:val="007320F1"/>
    <w:rsid w:val="0077754F"/>
    <w:rsid w:val="007E4748"/>
    <w:rsid w:val="007F2E41"/>
    <w:rsid w:val="0082492D"/>
    <w:rsid w:val="008360D2"/>
    <w:rsid w:val="00866CDE"/>
    <w:rsid w:val="008A4253"/>
    <w:rsid w:val="008C0167"/>
    <w:rsid w:val="00972E99"/>
    <w:rsid w:val="00A00E9D"/>
    <w:rsid w:val="00A42E3F"/>
    <w:rsid w:val="00A569E6"/>
    <w:rsid w:val="00A61C8A"/>
    <w:rsid w:val="00A64784"/>
    <w:rsid w:val="00A902E9"/>
    <w:rsid w:val="00A92235"/>
    <w:rsid w:val="00AB09B4"/>
    <w:rsid w:val="00AC3726"/>
    <w:rsid w:val="00B043CF"/>
    <w:rsid w:val="00B16743"/>
    <w:rsid w:val="00B419A8"/>
    <w:rsid w:val="00B620A9"/>
    <w:rsid w:val="00BB4D03"/>
    <w:rsid w:val="00BD37A7"/>
    <w:rsid w:val="00C5218C"/>
    <w:rsid w:val="00CA07D7"/>
    <w:rsid w:val="00D0032F"/>
    <w:rsid w:val="00D4034F"/>
    <w:rsid w:val="00D66B4B"/>
    <w:rsid w:val="00D84579"/>
    <w:rsid w:val="00DB1F9F"/>
    <w:rsid w:val="00DE446E"/>
    <w:rsid w:val="00E04FCE"/>
    <w:rsid w:val="00E91018"/>
    <w:rsid w:val="00EC3AD8"/>
    <w:rsid w:val="00ED0251"/>
    <w:rsid w:val="00EF7BE6"/>
    <w:rsid w:val="00F72083"/>
    <w:rsid w:val="00F81E40"/>
    <w:rsid w:val="00F96D25"/>
    <w:rsid w:val="00FB061D"/>
    <w:rsid w:val="00FB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E5576F"/>
  <w14:defaultImageDpi w14:val="300"/>
  <w15:docId w15:val="{4BC59FB2-101A-40F4-BA6A-3ED1056C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7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80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66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4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79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70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55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2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1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April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067BC-4CAF-496D-BAA0-E829C56F4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Beer Can’t Fix v1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</cp:revision>
  <cp:lastPrinted>2018-11-26T19:40:00Z</cp:lastPrinted>
  <dcterms:created xsi:type="dcterms:W3CDTF">2024-09-23T14:59:00Z</dcterms:created>
  <dcterms:modified xsi:type="dcterms:W3CDTF">2024-09-23T14:59:00Z</dcterms:modified>
</cp:coreProperties>
</file>