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D266A" w14:textId="14F1D75B" w:rsidR="0082492D" w:rsidRPr="00A902E9" w:rsidRDefault="00E512E9" w:rsidP="00C95A89">
      <w:pPr>
        <w:pStyle w:val="Heading1"/>
        <w:jc w:val="center"/>
      </w:pPr>
      <w:r>
        <w:t>Best Day Of My Life</w:t>
      </w:r>
    </w:p>
    <w:p w14:paraId="3227A240" w14:textId="170FE56B" w:rsidR="00972E99" w:rsidRPr="00A902E9" w:rsidRDefault="00E512E9" w:rsidP="00C95A89">
      <w:pPr>
        <w:jc w:val="center"/>
        <w:rPr>
          <w:rFonts w:ascii="Verdana" w:hAnsi="Verdana"/>
        </w:rPr>
      </w:pPr>
      <w:r>
        <w:rPr>
          <w:rFonts w:ascii="Verdana" w:hAnsi="Verdana"/>
        </w:rPr>
        <w:t>American Authors 2013</w:t>
      </w:r>
    </w:p>
    <w:p w14:paraId="472E949E" w14:textId="46EEA027" w:rsidR="007320F1" w:rsidRDefault="00F14E1A" w:rsidP="00C95A89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</w:rPr>
        <w:drawing>
          <wp:anchor distT="0" distB="0" distL="114300" distR="114300" simplePos="0" relativeHeight="251660288" behindDoc="1" locked="0" layoutInCell="1" allowOverlap="1" wp14:anchorId="0EECE070" wp14:editId="2F496FD4">
            <wp:simplePos x="0" y="0"/>
            <wp:positionH relativeFrom="column">
              <wp:posOffset>5934075</wp:posOffset>
            </wp:positionH>
            <wp:positionV relativeFrom="paragraph">
              <wp:posOffset>53340</wp:posOffset>
            </wp:positionV>
            <wp:extent cx="456300" cy="608400"/>
            <wp:effectExtent l="0" t="0" r="127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00" cy="6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0915F9E" w14:textId="76348B2E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I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had a dream so </w:t>
      </w:r>
      <w:r w:rsidR="005C5E5C">
        <w:rPr>
          <w:rFonts w:ascii="Verdana" w:hAnsi="Verdana"/>
          <w:b/>
        </w:rPr>
        <w:t>[C]</w:t>
      </w:r>
      <w:r w:rsidR="005C5E5C"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</w:rPr>
        <w:t>big and loud</w:t>
      </w:r>
    </w:p>
    <w:p w14:paraId="640DDAA8" w14:textId="3F539A0A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I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jumped so high I </w:t>
      </w:r>
      <w:r w:rsidR="005C5E5C">
        <w:rPr>
          <w:rFonts w:ascii="Verdana" w:hAnsi="Verdana"/>
          <w:b/>
        </w:rPr>
        <w:t>[C]</w:t>
      </w:r>
      <w:r w:rsidR="005C5E5C"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</w:rPr>
        <w:t>touched the clouds</w:t>
      </w:r>
    </w:p>
    <w:p w14:paraId="028A49F6" w14:textId="5932FBF1" w:rsidR="00E512E9" w:rsidRPr="00E512E9" w:rsidRDefault="005C5E5C" w:rsidP="00C95A89">
      <w:pPr>
        <w:ind w:left="720"/>
        <w:rPr>
          <w:rFonts w:ascii="Verdana" w:hAnsi="Verdana"/>
        </w:rPr>
      </w:pPr>
      <w:bookmarkStart w:id="0" w:name="_Hlk129517332"/>
      <w:r>
        <w:rPr>
          <w:rFonts w:ascii="Verdana" w:hAnsi="Verdana"/>
          <w:b/>
        </w:rPr>
        <w:t>[F]</w:t>
      </w:r>
      <w:r w:rsidR="00E512E9" w:rsidRPr="00E512E9">
        <w:rPr>
          <w:rFonts w:ascii="Verdana" w:hAnsi="Verdana"/>
        </w:rPr>
        <w:t xml:space="preserve"> </w:t>
      </w:r>
      <w:r w:rsidR="00E512E9">
        <w:rPr>
          <w:rFonts w:ascii="Verdana" w:hAnsi="Verdana"/>
        </w:rPr>
        <w:t>Whoa-o-o-o-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="00E512E9">
        <w:rPr>
          <w:rFonts w:ascii="Verdana" w:hAnsi="Verdana"/>
        </w:rPr>
        <w:t>o-o-o-o</w:t>
      </w:r>
      <w:r w:rsidR="00E512E9" w:rsidRPr="00E512E9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[F]</w:t>
      </w:r>
      <w:r w:rsidR="00E512E9"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(whoa-o-o-o-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o-o-o-o)</w:t>
      </w:r>
    </w:p>
    <w:bookmarkEnd w:id="0"/>
    <w:p w14:paraId="0E4402AA" w14:textId="47D3AABB" w:rsidR="00E512E9" w:rsidRPr="00E512E9" w:rsidRDefault="00C35346" w:rsidP="00C95A89">
      <w:pPr>
        <w:ind w:left="720"/>
        <w:rPr>
          <w:rFonts w:ascii="Verdana" w:hAnsi="Verdana"/>
        </w:rPr>
      </w:pPr>
      <w:r>
        <w:rPr>
          <w:rFonts w:ascii="Verdana" w:hAnsi="Verdana"/>
          <w:b/>
          <w:noProof/>
          <w:color w:val="FF0000"/>
        </w:rPr>
        <w:drawing>
          <wp:anchor distT="0" distB="0" distL="114300" distR="114300" simplePos="0" relativeHeight="251661312" behindDoc="1" locked="0" layoutInCell="1" allowOverlap="1" wp14:anchorId="2C4422DB" wp14:editId="1DFB6677">
            <wp:simplePos x="0" y="0"/>
            <wp:positionH relativeFrom="column">
              <wp:posOffset>5934075</wp:posOffset>
            </wp:positionH>
            <wp:positionV relativeFrom="paragraph">
              <wp:posOffset>74930</wp:posOffset>
            </wp:positionV>
            <wp:extent cx="456300" cy="608400"/>
            <wp:effectExtent l="0" t="0" r="127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00" cy="6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226F240" w14:textId="15854C2A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I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stretched my hands out </w:t>
      </w:r>
      <w:r w:rsidR="005C5E5C">
        <w:rPr>
          <w:rFonts w:ascii="Verdana" w:hAnsi="Verdana"/>
          <w:b/>
        </w:rPr>
        <w:t>[C]</w:t>
      </w:r>
      <w:r w:rsidR="005C5E5C"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</w:rPr>
        <w:t>to the sky</w:t>
      </w:r>
    </w:p>
    <w:p w14:paraId="0B285E77" w14:textId="04114878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We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danced with monsters </w:t>
      </w:r>
      <w:r w:rsidR="005C5E5C">
        <w:rPr>
          <w:rFonts w:ascii="Verdana" w:hAnsi="Verdana"/>
          <w:b/>
        </w:rPr>
        <w:t>[C]</w:t>
      </w:r>
      <w:r w:rsidR="005C5E5C"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</w:rPr>
        <w:t>through the night</w:t>
      </w:r>
    </w:p>
    <w:p w14:paraId="0627A56C" w14:textId="3C1D36FF" w:rsidR="005C5E5C" w:rsidRPr="00E512E9" w:rsidRDefault="005C5E5C" w:rsidP="005C5E5C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</w:rPr>
        <w:t>Whoa-o-o-o-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</w:rPr>
        <w:t>o-o-o-o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(whoa-o-o-o-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o-o-o-o)</w:t>
      </w:r>
    </w:p>
    <w:p w14:paraId="2F4DAA03" w14:textId="113C073E" w:rsidR="00E512E9" w:rsidRPr="00E512E9" w:rsidRDefault="00E512E9" w:rsidP="00C95A89">
      <w:pPr>
        <w:ind w:left="720"/>
        <w:rPr>
          <w:rFonts w:ascii="Verdana" w:hAnsi="Verdana"/>
        </w:rPr>
      </w:pPr>
    </w:p>
    <w:p w14:paraId="5180142C" w14:textId="2CFB4213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I’m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never gonna look back, </w:t>
      </w:r>
      <w:r w:rsidR="005C5E5C">
        <w:rPr>
          <w:rFonts w:ascii="Verdana" w:hAnsi="Verdana"/>
          <w:b/>
        </w:rPr>
        <w:t>[C]</w:t>
      </w:r>
      <w:r w:rsidR="005C5E5C"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</w:rPr>
        <w:t>who-oah</w:t>
      </w:r>
    </w:p>
    <w:p w14:paraId="3992C915" w14:textId="3656C178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I’m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never gonna give it up, </w:t>
      </w:r>
      <w:r w:rsidR="005C5E5C">
        <w:rPr>
          <w:rFonts w:ascii="Verdana" w:hAnsi="Verdana"/>
          <w:b/>
        </w:rPr>
        <w:t>[C]</w:t>
      </w:r>
      <w:r w:rsidR="005C5E5C"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</w:rPr>
        <w:t>no-o-o</w:t>
      </w:r>
    </w:p>
    <w:p w14:paraId="4F38F016" w14:textId="6A9202D2" w:rsidR="00E512E9" w:rsidRPr="00E512E9" w:rsidRDefault="005C5E5C" w:rsidP="00C95A8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="00E512E9" w:rsidRPr="00E512E9">
        <w:rPr>
          <w:rFonts w:ascii="Verdana" w:hAnsi="Verdana"/>
        </w:rPr>
        <w:t xml:space="preserve"> Please don’t </w:t>
      </w:r>
      <w:r>
        <w:rPr>
          <w:rFonts w:ascii="Verdana" w:hAnsi="Verdana"/>
          <w:b/>
        </w:rPr>
        <w:t>[</w:t>
      </w:r>
      <w:r w:rsidR="004F5290">
        <w:rPr>
          <w:rFonts w:ascii="Verdana" w:hAnsi="Verdana"/>
          <w:b/>
        </w:rPr>
        <w:t>F</w:t>
      </w:r>
      <w:r>
        <w:rPr>
          <w:rFonts w:ascii="Verdana" w:hAnsi="Verdana"/>
          <w:b/>
        </w:rPr>
        <w:t>]</w:t>
      </w:r>
      <w:r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</w:rPr>
        <w:t xml:space="preserve">wake me </w:t>
      </w:r>
      <w:r>
        <w:rPr>
          <w:rFonts w:ascii="Verdana" w:hAnsi="Verdana"/>
          <w:b/>
        </w:rPr>
        <w:t>[F]</w:t>
      </w:r>
      <w:r w:rsidR="00E512E9" w:rsidRPr="00E512E9">
        <w:rPr>
          <w:rFonts w:ascii="Verdana" w:hAnsi="Verdana" w:cs="Courier New"/>
          <w:b/>
        </w:rPr>
        <w:sym w:font="Symbol" w:char="F0AF"/>
      </w:r>
      <w:r w:rsidR="00E512E9" w:rsidRPr="00E512E9">
        <w:rPr>
          <w:rFonts w:ascii="Verdana" w:hAnsi="Verdana"/>
        </w:rPr>
        <w:t xml:space="preserve"> now </w:t>
      </w:r>
      <w:r w:rsidR="00E512E9" w:rsidRPr="00E512E9">
        <w:rPr>
          <w:rFonts w:ascii="Verdana" w:hAnsi="Verdana"/>
          <w:b/>
          <w:color w:val="BFBFBF" w:themeColor="background1" w:themeShade="BF"/>
        </w:rPr>
        <w:t>&lt; 2 3 4 &gt;</w:t>
      </w:r>
    </w:p>
    <w:p w14:paraId="565F6471" w14:textId="77777777" w:rsidR="00E512E9" w:rsidRPr="00E512E9" w:rsidRDefault="00E512E9" w:rsidP="00C95A89">
      <w:pPr>
        <w:ind w:left="720"/>
        <w:rPr>
          <w:rFonts w:ascii="Verdana" w:hAnsi="Verdana"/>
        </w:rPr>
      </w:pPr>
    </w:p>
    <w:p w14:paraId="3B9ADACB" w14:textId="0882B179" w:rsidR="00E512E9" w:rsidRPr="00E512E9" w:rsidRDefault="005C5E5C" w:rsidP="00C95A89">
      <w:pPr>
        <w:ind w:left="720"/>
        <w:rPr>
          <w:rFonts w:ascii="Verdana" w:hAnsi="Verdana"/>
        </w:rPr>
      </w:pPr>
      <w:bookmarkStart w:id="1" w:name="_Hlk129517414"/>
      <w:r>
        <w:rPr>
          <w:rFonts w:ascii="Verdana" w:hAnsi="Verdana"/>
          <w:b/>
        </w:rPr>
        <w:t>[C]</w:t>
      </w:r>
      <w:r w:rsidR="00E512E9"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(Oo! ooo-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oo-oo-oo</w:t>
      </w:r>
      <w:r w:rsidR="00E512E9" w:rsidRPr="00E512E9">
        <w:rPr>
          <w:rFonts w:ascii="Verdana" w:hAnsi="Verdana"/>
          <w:i/>
          <w:color w:val="FF0000"/>
        </w:rPr>
        <w:t xml:space="preserve"> </w:t>
      </w:r>
      <w:r>
        <w:rPr>
          <w:rFonts w:ascii="Verdana" w:hAnsi="Verdana"/>
          <w:b/>
        </w:rPr>
        <w:t>[C]</w:t>
      </w:r>
      <w:r w:rsidR="00E512E9" w:rsidRPr="00E512E9">
        <w:rPr>
          <w:rFonts w:ascii="Verdana" w:hAnsi="Verdana"/>
          <w:b/>
          <w:color w:val="FF0000"/>
        </w:rPr>
        <w:t xml:space="preserve">oo) </w:t>
      </w:r>
      <w:r w:rsidR="00E512E9" w:rsidRPr="00E512E9">
        <w:rPr>
          <w:rFonts w:ascii="Verdana" w:hAnsi="Verdana"/>
        </w:rPr>
        <w:t xml:space="preserve">This is gonna be the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</w:rPr>
        <w:t xml:space="preserve">best day of my </w:t>
      </w:r>
      <w:r>
        <w:rPr>
          <w:rFonts w:ascii="Verdana" w:hAnsi="Verdana"/>
          <w:b/>
        </w:rPr>
        <w:t>[F]</w:t>
      </w:r>
      <w:r w:rsidR="00E512E9" w:rsidRPr="00E512E9">
        <w:rPr>
          <w:rFonts w:ascii="Verdana" w:hAnsi="Verdana"/>
        </w:rPr>
        <w:t xml:space="preserve"> li-i-ife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[F]</w:t>
      </w:r>
      <w:r w:rsidR="004A5C55">
        <w:rPr>
          <w:rFonts w:ascii="Verdana" w:hAnsi="Verdana"/>
          <w:b/>
        </w:rPr>
        <w:t xml:space="preserve">.  </w:t>
      </w:r>
      <w:r w:rsidR="00E512E9" w:rsidRPr="00E512E9">
        <w:rPr>
          <w:rFonts w:ascii="Verdana" w:hAnsi="Verdana"/>
        </w:rPr>
        <w:t xml:space="preserve">My </w:t>
      </w:r>
      <w:r>
        <w:rPr>
          <w:rFonts w:ascii="Verdana" w:hAnsi="Verdana"/>
          <w:b/>
        </w:rPr>
        <w:t>[F]</w:t>
      </w:r>
      <w:r w:rsidR="00E512E9" w:rsidRPr="00E512E9">
        <w:rPr>
          <w:rFonts w:ascii="Verdana" w:hAnsi="Verdana"/>
        </w:rPr>
        <w:t xml:space="preserve"> li-i-i-i-i-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</w:rPr>
        <w:t>i-i-ife</w:t>
      </w:r>
    </w:p>
    <w:bookmarkEnd w:id="1"/>
    <w:p w14:paraId="58B92088" w14:textId="06821D53" w:rsidR="004A5C55" w:rsidRPr="00E512E9" w:rsidRDefault="004A5C55" w:rsidP="004A5C55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(Oo! ooo-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oo-oo-oo</w:t>
      </w:r>
      <w:r w:rsidRPr="00E512E9">
        <w:rPr>
          <w:rFonts w:ascii="Verdana" w:hAnsi="Verdana"/>
          <w:i/>
          <w:color w:val="FF0000"/>
        </w:rPr>
        <w:t xml:space="preserve">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  <w:b/>
          <w:color w:val="FF0000"/>
        </w:rPr>
        <w:t xml:space="preserve">oo) </w:t>
      </w:r>
      <w:r w:rsidRPr="00E512E9">
        <w:rPr>
          <w:rFonts w:ascii="Verdana" w:hAnsi="Verdana"/>
        </w:rPr>
        <w:t xml:space="preserve">This is gonna be the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best day of my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li-i-ife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 xml:space="preserve">[F].  </w:t>
      </w:r>
      <w:r w:rsidRPr="00E512E9">
        <w:rPr>
          <w:rFonts w:ascii="Verdana" w:hAnsi="Verdana"/>
        </w:rPr>
        <w:t xml:space="preserve">My </w:t>
      </w:r>
      <w:r>
        <w:rPr>
          <w:rFonts w:ascii="Verdana" w:hAnsi="Verdana"/>
          <w:b/>
        </w:rPr>
        <w:t>[F</w:t>
      </w:r>
      <w:r w:rsidRPr="00E512E9">
        <w:rPr>
          <w:rFonts w:ascii="Verdana" w:hAnsi="Verdana" w:cs="Courier New"/>
          <w:b/>
        </w:rPr>
        <w:sym w:font="Symbol" w:char="F0AF"/>
      </w:r>
      <w:r>
        <w:rPr>
          <w:rFonts w:ascii="Verdana" w:hAnsi="Verdana"/>
          <w:b/>
        </w:rPr>
        <w:t>]</w:t>
      </w:r>
      <w:r w:rsidRPr="00E512E9">
        <w:rPr>
          <w:rFonts w:ascii="Verdana" w:hAnsi="Verdana"/>
        </w:rPr>
        <w:t xml:space="preserve"> li-i-i-i-i i-i-ife</w:t>
      </w:r>
    </w:p>
    <w:p w14:paraId="3662C312" w14:textId="77777777" w:rsidR="004A5C55" w:rsidRDefault="004A5C55" w:rsidP="00C95A89">
      <w:pPr>
        <w:ind w:left="720"/>
        <w:rPr>
          <w:rFonts w:ascii="Verdana" w:hAnsi="Verdana"/>
          <w:b/>
        </w:rPr>
      </w:pPr>
    </w:p>
    <w:p w14:paraId="2556D82B" w14:textId="46F6DE28" w:rsidR="00E512E9" w:rsidRPr="00E512E9" w:rsidRDefault="005C5E5C" w:rsidP="00C95A8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E512E9"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(Oo! ooo-</w:t>
      </w:r>
      <w:r w:rsidR="00430013">
        <w:rPr>
          <w:rFonts w:ascii="Verdana" w:hAnsi="Verdana"/>
          <w:b/>
        </w:rPr>
        <w:t>[C]</w:t>
      </w:r>
      <w:r w:rsidR="00430013"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oo-oo-oo</w:t>
      </w:r>
      <w:r w:rsidR="00E512E9" w:rsidRPr="00E512E9">
        <w:rPr>
          <w:rFonts w:ascii="Verdana" w:hAnsi="Verdana"/>
          <w:i/>
          <w:color w:val="FF0000"/>
        </w:rPr>
        <w:t xml:space="preserve"> </w:t>
      </w:r>
      <w:r>
        <w:rPr>
          <w:rFonts w:ascii="Verdana" w:hAnsi="Verdana"/>
          <w:b/>
        </w:rPr>
        <w:t>[C]</w:t>
      </w:r>
      <w:r w:rsidR="00E512E9" w:rsidRPr="00E512E9">
        <w:rPr>
          <w:rFonts w:ascii="Verdana" w:hAnsi="Verdana"/>
          <w:b/>
          <w:color w:val="FF0000"/>
        </w:rPr>
        <w:t>oo)</w:t>
      </w:r>
      <w:r w:rsidR="00E512E9" w:rsidRPr="00E512E9">
        <w:rPr>
          <w:rFonts w:ascii="Verdana" w:hAnsi="Verdana"/>
          <w:color w:val="FF0000"/>
        </w:rPr>
        <w:t xml:space="preserve"> </w:t>
      </w:r>
      <w:r w:rsidR="00E512E9" w:rsidRPr="00E512E9">
        <w:rPr>
          <w:rFonts w:ascii="Verdana" w:hAnsi="Verdana"/>
          <w:color w:val="000000" w:themeColor="text1"/>
        </w:rPr>
        <w:t>Woo!</w:t>
      </w:r>
    </w:p>
    <w:p w14:paraId="0FAFAAE3" w14:textId="4E6581DD" w:rsidR="00E512E9" w:rsidRPr="00E512E9" w:rsidRDefault="005C5E5C" w:rsidP="00C95A8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="00E512E9"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(Oo! ooo-</w:t>
      </w:r>
      <w:r w:rsidR="00430013">
        <w:rPr>
          <w:rFonts w:ascii="Verdana" w:hAnsi="Verdana"/>
          <w:b/>
        </w:rPr>
        <w:t>[C]</w:t>
      </w:r>
      <w:r w:rsidR="00430013"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oo-oo-oo</w:t>
      </w:r>
      <w:r w:rsidR="00E512E9" w:rsidRPr="00E512E9">
        <w:rPr>
          <w:rFonts w:ascii="Verdana" w:hAnsi="Verdana"/>
          <w:color w:val="FF0000"/>
        </w:rPr>
        <w:t xml:space="preserve"> </w:t>
      </w:r>
      <w:r>
        <w:rPr>
          <w:rFonts w:ascii="Verdana" w:hAnsi="Verdana"/>
          <w:b/>
        </w:rPr>
        <w:t>[F]</w:t>
      </w:r>
      <w:r w:rsidR="00E512E9" w:rsidRPr="00E512E9">
        <w:rPr>
          <w:rFonts w:ascii="Verdana" w:hAnsi="Verdana" w:cs="Courier New"/>
          <w:b/>
        </w:rPr>
        <w:sym w:font="Symbol" w:char="F0AF"/>
      </w:r>
      <w:r w:rsidR="00E512E9" w:rsidRPr="00E512E9">
        <w:rPr>
          <w:rFonts w:ascii="Verdana" w:hAnsi="Verdana"/>
        </w:rPr>
        <w:t xml:space="preserve"> </w:t>
      </w:r>
      <w:r w:rsidR="00E512E9" w:rsidRPr="00E512E9">
        <w:rPr>
          <w:rFonts w:ascii="Verdana" w:hAnsi="Verdana"/>
          <w:b/>
          <w:color w:val="FF0000"/>
        </w:rPr>
        <w:t>oo)</w:t>
      </w:r>
      <w:r w:rsidR="00E512E9" w:rsidRPr="00E512E9">
        <w:rPr>
          <w:rFonts w:ascii="Verdana" w:hAnsi="Verdana"/>
          <w:color w:val="FF0000"/>
        </w:rPr>
        <w:t xml:space="preserve"> </w:t>
      </w:r>
      <w:r w:rsidR="00E512E9" w:rsidRPr="00E512E9">
        <w:rPr>
          <w:rFonts w:ascii="Verdana" w:hAnsi="Verdana"/>
          <w:b/>
          <w:color w:val="BFBFBF" w:themeColor="background1" w:themeShade="BF"/>
        </w:rPr>
        <w:t>&lt; 2 3 4 &gt;</w:t>
      </w:r>
    </w:p>
    <w:p w14:paraId="613B81F5" w14:textId="77777777" w:rsidR="00E512E9" w:rsidRPr="00E512E9" w:rsidRDefault="00E512E9" w:rsidP="00C95A89">
      <w:pPr>
        <w:ind w:left="720"/>
        <w:rPr>
          <w:rFonts w:ascii="Verdana" w:hAnsi="Verdana"/>
        </w:rPr>
      </w:pPr>
    </w:p>
    <w:p w14:paraId="42F57663" w14:textId="59B44543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I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howled at the </w:t>
      </w:r>
      <w:r w:rsidR="00D7094E">
        <w:rPr>
          <w:rFonts w:ascii="Verdana" w:hAnsi="Verdana"/>
          <w:b/>
        </w:rPr>
        <w:t>[C]</w:t>
      </w:r>
      <w:r w:rsidR="00D7094E"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</w:rPr>
        <w:t>moon with friends</w:t>
      </w:r>
      <w:r w:rsidR="00D90638">
        <w:rPr>
          <w:rFonts w:ascii="Verdana" w:hAnsi="Verdana"/>
        </w:rPr>
        <w:t xml:space="preserve">, </w:t>
      </w:r>
    </w:p>
    <w:p w14:paraId="5DCB7A65" w14:textId="37622863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And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then the sun came </w:t>
      </w:r>
      <w:r w:rsidR="00D7094E">
        <w:rPr>
          <w:rFonts w:ascii="Verdana" w:hAnsi="Verdana"/>
          <w:b/>
        </w:rPr>
        <w:t>[C]</w:t>
      </w:r>
      <w:r w:rsidR="00D7094E"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</w:rPr>
        <w:t>crashing in</w:t>
      </w:r>
    </w:p>
    <w:p w14:paraId="59466056" w14:textId="77777777" w:rsidR="005C5E5C" w:rsidRPr="00E512E9" w:rsidRDefault="005C5E5C" w:rsidP="005C5E5C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</w:rPr>
        <w:t>Whoa-o-o-o-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</w:rPr>
        <w:t>o-o-o-o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(whoa-o-o-o-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o-o-o-o)</w:t>
      </w:r>
    </w:p>
    <w:p w14:paraId="03CCD7F0" w14:textId="77777777" w:rsidR="00E512E9" w:rsidRPr="00E512E9" w:rsidRDefault="00E512E9" w:rsidP="00C95A89">
      <w:pPr>
        <w:ind w:left="720"/>
        <w:rPr>
          <w:rFonts w:ascii="Verdana" w:hAnsi="Verdana"/>
        </w:rPr>
      </w:pPr>
    </w:p>
    <w:p w14:paraId="5597114E" w14:textId="14A69728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But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all the possi</w:t>
      </w:r>
      <w:r w:rsidR="00D7094E">
        <w:rPr>
          <w:rFonts w:ascii="Verdana" w:hAnsi="Verdana"/>
          <w:b/>
        </w:rPr>
        <w:t>[C]</w:t>
      </w:r>
      <w:r w:rsidR="00D7094E">
        <w:rPr>
          <w:rFonts w:ascii="Verdana" w:hAnsi="Verdana"/>
        </w:rPr>
        <w:t>-</w:t>
      </w:r>
      <w:r w:rsidRPr="00E512E9">
        <w:rPr>
          <w:rFonts w:ascii="Verdana" w:hAnsi="Verdana"/>
        </w:rPr>
        <w:t>bilities</w:t>
      </w:r>
      <w:r w:rsidR="00997A3B">
        <w:rPr>
          <w:rFonts w:ascii="Verdana" w:hAnsi="Verdana"/>
        </w:rPr>
        <w:t xml:space="preserve">, </w:t>
      </w:r>
      <w:r w:rsidRPr="00E512E9">
        <w:rPr>
          <w:rFonts w:ascii="Verdana" w:hAnsi="Verdana"/>
        </w:rPr>
        <w:t xml:space="preserve">No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limits just e</w:t>
      </w:r>
      <w:r w:rsidR="00D7094E">
        <w:rPr>
          <w:rFonts w:ascii="Verdana" w:hAnsi="Verdana"/>
          <w:b/>
        </w:rPr>
        <w:t>[C]</w:t>
      </w:r>
      <w:r w:rsidR="00D7094E">
        <w:rPr>
          <w:rFonts w:ascii="Verdana" w:hAnsi="Verdana"/>
        </w:rPr>
        <w:t>-</w:t>
      </w:r>
      <w:r w:rsidRPr="00E512E9">
        <w:rPr>
          <w:rFonts w:ascii="Verdana" w:hAnsi="Verdana"/>
        </w:rPr>
        <w:t>piphanies</w:t>
      </w:r>
    </w:p>
    <w:p w14:paraId="7BEA9762" w14:textId="70491948" w:rsidR="005C5E5C" w:rsidRPr="00E512E9" w:rsidRDefault="005C5E5C" w:rsidP="005C5E5C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</w:rPr>
        <w:t>Whoa-o-o-o-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</w:rPr>
        <w:t>o-o-o-o</w:t>
      </w:r>
      <w:r w:rsidRPr="00E512E9"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(whoa-o-o-o-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o-o-o-o)</w:t>
      </w:r>
    </w:p>
    <w:p w14:paraId="05F2D95D" w14:textId="77777777" w:rsidR="00E512E9" w:rsidRPr="00E512E9" w:rsidRDefault="00E512E9" w:rsidP="00C95A89">
      <w:pPr>
        <w:ind w:left="720"/>
        <w:rPr>
          <w:rFonts w:ascii="Verdana" w:hAnsi="Verdana"/>
        </w:rPr>
      </w:pPr>
    </w:p>
    <w:p w14:paraId="4DC33604" w14:textId="02DF7F4F" w:rsidR="00533304" w:rsidRPr="00E512E9" w:rsidRDefault="00533304" w:rsidP="00533304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I’m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never gonna look back,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who-oah</w:t>
      </w:r>
    </w:p>
    <w:p w14:paraId="54FC03F4" w14:textId="22149719" w:rsidR="00533304" w:rsidRPr="00E512E9" w:rsidRDefault="00533304" w:rsidP="00533304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I’m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never gonna give it up,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no-o-o</w:t>
      </w:r>
    </w:p>
    <w:p w14:paraId="633092F0" w14:textId="59120417" w:rsidR="00533304" w:rsidRPr="00E512E9" w:rsidRDefault="00533304" w:rsidP="00533304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Please don’t </w:t>
      </w:r>
      <w:r>
        <w:rPr>
          <w:rFonts w:ascii="Verdana" w:hAnsi="Verdana"/>
          <w:b/>
        </w:rPr>
        <w:t>[</w:t>
      </w:r>
      <w:r w:rsidR="004F5290">
        <w:rPr>
          <w:rFonts w:ascii="Verdana" w:hAnsi="Verdana"/>
          <w:b/>
        </w:rPr>
        <w:t>F</w:t>
      </w:r>
      <w:r>
        <w:rPr>
          <w:rFonts w:ascii="Verdana" w:hAnsi="Verdana"/>
          <w:b/>
        </w:rPr>
        <w:t>]</w:t>
      </w:r>
      <w:r w:rsidRPr="00E512E9">
        <w:rPr>
          <w:rFonts w:ascii="Verdana" w:hAnsi="Verdana"/>
        </w:rPr>
        <w:t xml:space="preserve"> wake me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 w:cs="Courier New"/>
          <w:b/>
        </w:rPr>
        <w:sym w:font="Symbol" w:char="F0AF"/>
      </w:r>
      <w:r w:rsidRPr="00E512E9">
        <w:rPr>
          <w:rFonts w:ascii="Verdana" w:hAnsi="Verdana"/>
        </w:rPr>
        <w:t xml:space="preserve"> now </w:t>
      </w:r>
      <w:r w:rsidRPr="00E512E9">
        <w:rPr>
          <w:rFonts w:ascii="Verdana" w:hAnsi="Verdana"/>
          <w:b/>
          <w:color w:val="BFBFBF" w:themeColor="background1" w:themeShade="BF"/>
        </w:rPr>
        <w:t>&lt; 2 3 4 &gt;</w:t>
      </w:r>
    </w:p>
    <w:p w14:paraId="5817F1BD" w14:textId="77777777" w:rsidR="00E512E9" w:rsidRPr="00E512E9" w:rsidRDefault="00E512E9" w:rsidP="00C95A89">
      <w:pPr>
        <w:ind w:left="720"/>
        <w:rPr>
          <w:rFonts w:ascii="Verdana" w:hAnsi="Verdana"/>
        </w:rPr>
      </w:pPr>
    </w:p>
    <w:p w14:paraId="574B8147" w14:textId="77777777" w:rsidR="004A5C55" w:rsidRPr="00E512E9" w:rsidRDefault="004A5C55" w:rsidP="004A5C55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(Oo! ooo-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oo-oo-oo</w:t>
      </w:r>
      <w:r w:rsidRPr="00E512E9">
        <w:rPr>
          <w:rFonts w:ascii="Verdana" w:hAnsi="Verdana"/>
          <w:i/>
          <w:color w:val="FF0000"/>
        </w:rPr>
        <w:t xml:space="preserve">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  <w:b/>
          <w:color w:val="FF0000"/>
        </w:rPr>
        <w:t xml:space="preserve">oo) </w:t>
      </w:r>
      <w:r w:rsidRPr="00E512E9">
        <w:rPr>
          <w:rFonts w:ascii="Verdana" w:hAnsi="Verdana"/>
        </w:rPr>
        <w:t xml:space="preserve">This is gonna be the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best day of my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li-i-ife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 xml:space="preserve">[F].  </w:t>
      </w:r>
      <w:r w:rsidRPr="00E512E9">
        <w:rPr>
          <w:rFonts w:ascii="Verdana" w:hAnsi="Verdana"/>
        </w:rPr>
        <w:t xml:space="preserve">My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li-i-i-i-i-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i-i-ife</w:t>
      </w:r>
    </w:p>
    <w:p w14:paraId="06AB6739" w14:textId="77777777" w:rsidR="004A5C55" w:rsidRPr="00E512E9" w:rsidRDefault="004A5C55" w:rsidP="004A5C55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(Oo! ooo-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oo-oo-oo</w:t>
      </w:r>
      <w:r w:rsidRPr="00E512E9">
        <w:rPr>
          <w:rFonts w:ascii="Verdana" w:hAnsi="Verdana"/>
          <w:i/>
          <w:color w:val="FF0000"/>
        </w:rPr>
        <w:t xml:space="preserve">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  <w:b/>
          <w:color w:val="FF0000"/>
        </w:rPr>
        <w:t xml:space="preserve">oo) </w:t>
      </w:r>
      <w:r w:rsidRPr="00E512E9">
        <w:rPr>
          <w:rFonts w:ascii="Verdana" w:hAnsi="Verdana"/>
        </w:rPr>
        <w:t xml:space="preserve">This is gonna be the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best day of my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li-i-ife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 xml:space="preserve">[F].  </w:t>
      </w:r>
      <w:r w:rsidRPr="00E512E9">
        <w:rPr>
          <w:rFonts w:ascii="Verdana" w:hAnsi="Verdana"/>
        </w:rPr>
        <w:t xml:space="preserve">My </w:t>
      </w:r>
      <w:r>
        <w:rPr>
          <w:rFonts w:ascii="Verdana" w:hAnsi="Verdana"/>
          <w:b/>
        </w:rPr>
        <w:t>[F</w:t>
      </w:r>
      <w:r w:rsidRPr="00E512E9">
        <w:rPr>
          <w:rFonts w:ascii="Verdana" w:hAnsi="Verdana" w:cs="Courier New"/>
          <w:b/>
        </w:rPr>
        <w:sym w:font="Symbol" w:char="F0AF"/>
      </w:r>
      <w:r>
        <w:rPr>
          <w:rFonts w:ascii="Verdana" w:hAnsi="Verdana"/>
          <w:b/>
        </w:rPr>
        <w:t>]</w:t>
      </w:r>
      <w:r w:rsidRPr="00E512E9">
        <w:rPr>
          <w:rFonts w:ascii="Verdana" w:hAnsi="Verdana"/>
        </w:rPr>
        <w:t xml:space="preserve"> li-i-i-i-i i-i-ife</w:t>
      </w:r>
    </w:p>
    <w:p w14:paraId="3DA2A5A7" w14:textId="77777777" w:rsidR="00E512E9" w:rsidRPr="00E512E9" w:rsidRDefault="00E512E9" w:rsidP="00C95A89">
      <w:pPr>
        <w:ind w:left="720"/>
        <w:rPr>
          <w:rFonts w:ascii="Verdana" w:hAnsi="Verdana"/>
        </w:rPr>
      </w:pPr>
    </w:p>
    <w:p w14:paraId="281DDA40" w14:textId="6A36D0D0" w:rsidR="00533304" w:rsidRPr="00E512E9" w:rsidRDefault="00533304" w:rsidP="00533304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(Oo! ooo-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oo-oo-oo</w:t>
      </w:r>
      <w:r w:rsidRPr="00E512E9">
        <w:rPr>
          <w:rFonts w:ascii="Verdana" w:hAnsi="Verdana"/>
          <w:i/>
          <w:color w:val="FF0000"/>
        </w:rPr>
        <w:t xml:space="preserve">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  <w:b/>
          <w:color w:val="FF0000"/>
        </w:rPr>
        <w:t>oo)</w:t>
      </w:r>
      <w:r w:rsidRPr="00E512E9">
        <w:rPr>
          <w:rFonts w:ascii="Verdana" w:hAnsi="Verdana"/>
          <w:color w:val="FF0000"/>
        </w:rPr>
        <w:t xml:space="preserve"> </w:t>
      </w:r>
      <w:r w:rsidRPr="00E512E9">
        <w:rPr>
          <w:rFonts w:ascii="Verdana" w:hAnsi="Verdana"/>
          <w:color w:val="000000" w:themeColor="text1"/>
        </w:rPr>
        <w:t>Woo!</w:t>
      </w:r>
      <w:r w:rsidR="00D018CC">
        <w:rPr>
          <w:rFonts w:ascii="Verdana" w:hAnsi="Verdana"/>
          <w:color w:val="000000" w:themeColor="text1"/>
        </w:rPr>
        <w:t xml:space="preserve">  </w:t>
      </w:r>
      <w:r w:rsidR="00D018CC">
        <w:rPr>
          <w:rFonts w:ascii="Verdana" w:hAnsi="Verdana"/>
          <w:b/>
        </w:rPr>
        <w:t>[C]</w:t>
      </w:r>
    </w:p>
    <w:p w14:paraId="1C4A8618" w14:textId="77777777" w:rsidR="00533304" w:rsidRPr="00E512E9" w:rsidRDefault="00533304" w:rsidP="00533304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(Oo! ooo-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oo-oo-oo</w:t>
      </w:r>
      <w:r w:rsidRPr="00E512E9">
        <w:rPr>
          <w:rFonts w:ascii="Verdana" w:hAnsi="Verdana"/>
          <w:color w:val="FF0000"/>
        </w:rPr>
        <w:t xml:space="preserve">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 w:cs="Courier New"/>
          <w:b/>
        </w:rPr>
        <w:sym w:font="Symbol" w:char="F0AF"/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oo)</w:t>
      </w:r>
      <w:r w:rsidRPr="00E512E9">
        <w:rPr>
          <w:rFonts w:ascii="Verdana" w:hAnsi="Verdana"/>
          <w:color w:val="FF0000"/>
        </w:rPr>
        <w:t xml:space="preserve"> </w:t>
      </w:r>
      <w:r w:rsidRPr="00E512E9">
        <w:rPr>
          <w:rFonts w:ascii="Verdana" w:hAnsi="Verdana"/>
          <w:b/>
          <w:color w:val="BFBFBF" w:themeColor="background1" w:themeShade="BF"/>
        </w:rPr>
        <w:t>&lt; 2 3 4 &gt;</w:t>
      </w:r>
    </w:p>
    <w:p w14:paraId="62A45769" w14:textId="77777777" w:rsidR="00E512E9" w:rsidRPr="00E512E9" w:rsidRDefault="00E512E9" w:rsidP="00C95A89">
      <w:pPr>
        <w:ind w:left="720"/>
        <w:rPr>
          <w:rFonts w:ascii="Verdana" w:hAnsi="Verdana"/>
          <w:b/>
        </w:rPr>
      </w:pPr>
    </w:p>
    <w:p w14:paraId="64299761" w14:textId="3E032ABD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  <w:b/>
        </w:rPr>
        <w:t>BRIDGE:</w:t>
      </w:r>
      <w:r w:rsidR="00997A3B">
        <w:rPr>
          <w:rFonts w:ascii="Verdana" w:hAnsi="Verdana"/>
          <w:b/>
        </w:rPr>
        <w:t xml:space="preserve"> 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 w:cs="Courier New"/>
          <w:b/>
        </w:rPr>
        <w:sym w:font="Symbol" w:char="F0AF"/>
      </w:r>
      <w:r w:rsidRPr="00E512E9">
        <w:rPr>
          <w:rFonts w:ascii="Verdana" w:hAnsi="Verdana"/>
        </w:rPr>
        <w:t xml:space="preserve"> I hear it calling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 w:cs="Courier New"/>
          <w:b/>
        </w:rPr>
        <w:sym w:font="Symbol" w:char="F0AF"/>
      </w:r>
      <w:r w:rsidRPr="00E512E9">
        <w:rPr>
          <w:rFonts w:ascii="Verdana" w:hAnsi="Verdana"/>
        </w:rPr>
        <w:t xml:space="preserve"> outside my window</w:t>
      </w:r>
    </w:p>
    <w:p w14:paraId="09AE9639" w14:textId="171D7CBD" w:rsidR="00E512E9" w:rsidRPr="00E512E9" w:rsidRDefault="005C5E5C" w:rsidP="00C95A89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="00E512E9" w:rsidRPr="00E512E9">
        <w:rPr>
          <w:rFonts w:ascii="Verdana" w:hAnsi="Verdana" w:cs="Courier New"/>
          <w:b/>
        </w:rPr>
        <w:sym w:font="Symbol" w:char="F0AF"/>
      </w:r>
      <w:r w:rsidR="00E512E9" w:rsidRPr="00E512E9">
        <w:rPr>
          <w:rFonts w:ascii="Verdana" w:hAnsi="Verdana" w:cs="Courier New"/>
          <w:b/>
        </w:rPr>
        <w:t xml:space="preserve"> </w:t>
      </w:r>
      <w:r w:rsidR="00E512E9" w:rsidRPr="00E512E9">
        <w:rPr>
          <w:rFonts w:ascii="Verdana" w:hAnsi="Verdana"/>
        </w:rPr>
        <w:t xml:space="preserve">I feel it in my </w:t>
      </w:r>
      <w:r>
        <w:rPr>
          <w:rFonts w:ascii="Verdana" w:hAnsi="Verdana"/>
          <w:b/>
        </w:rPr>
        <w:t>[C]</w:t>
      </w:r>
      <w:r w:rsidR="00E512E9" w:rsidRPr="00E512E9">
        <w:rPr>
          <w:rFonts w:ascii="Verdana" w:hAnsi="Verdana" w:cs="Courier New"/>
          <w:b/>
        </w:rPr>
        <w:sym w:font="Symbol" w:char="F0AF"/>
      </w:r>
      <w:r w:rsidR="00E512E9" w:rsidRPr="00E512E9">
        <w:rPr>
          <w:rFonts w:ascii="Verdana" w:hAnsi="Verdana"/>
        </w:rPr>
        <w:t xml:space="preserve"> soul </w:t>
      </w:r>
      <w:r w:rsidR="00E512E9" w:rsidRPr="00E512E9">
        <w:rPr>
          <w:rFonts w:ascii="Verdana" w:hAnsi="Verdana"/>
          <w:b/>
          <w:color w:val="FF0000"/>
        </w:rPr>
        <w:t>(soul)</w:t>
      </w:r>
      <w:r w:rsidR="00997A3B">
        <w:rPr>
          <w:rFonts w:ascii="Verdana" w:hAnsi="Verdana"/>
          <w:b/>
          <w:color w:val="FF0000"/>
        </w:rPr>
        <w:t xml:space="preserve">, </w:t>
      </w:r>
      <w:r w:rsidR="00E512E9" w:rsidRPr="00E512E9">
        <w:rPr>
          <w:rFonts w:ascii="Verdana" w:hAnsi="Verdana"/>
        </w:rPr>
        <w:t xml:space="preserve">The </w:t>
      </w:r>
      <w:r>
        <w:rPr>
          <w:rFonts w:ascii="Verdana" w:hAnsi="Verdana"/>
          <w:b/>
        </w:rPr>
        <w:t>[C]</w:t>
      </w:r>
      <w:r w:rsidR="00E512E9" w:rsidRPr="00E512E9">
        <w:rPr>
          <w:rFonts w:ascii="Verdana" w:hAnsi="Verdana" w:cs="Courier New"/>
          <w:b/>
        </w:rPr>
        <w:sym w:font="Symbol" w:char="F0AF"/>
      </w:r>
      <w:r w:rsidR="00E512E9" w:rsidRPr="00E512E9">
        <w:rPr>
          <w:rFonts w:ascii="Verdana" w:hAnsi="Verdana"/>
        </w:rPr>
        <w:t xml:space="preserve"> stars were burning so bright</w:t>
      </w:r>
    </w:p>
    <w:p w14:paraId="00BA554B" w14:textId="4825E71D" w:rsidR="00E512E9" w:rsidRPr="00E512E9" w:rsidRDefault="00E512E9" w:rsidP="00C95A89">
      <w:pPr>
        <w:ind w:left="720"/>
        <w:rPr>
          <w:rFonts w:ascii="Verdana" w:hAnsi="Verdana"/>
        </w:rPr>
      </w:pPr>
      <w:r w:rsidRPr="00E512E9">
        <w:rPr>
          <w:rFonts w:ascii="Verdana" w:hAnsi="Verdana"/>
        </w:rPr>
        <w:t xml:space="preserve">The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 w:cs="Courier New"/>
          <w:b/>
        </w:rPr>
        <w:sym w:font="Symbol" w:char="F0AF"/>
      </w:r>
      <w:r w:rsidRPr="00E512E9">
        <w:rPr>
          <w:rFonts w:ascii="Verdana" w:hAnsi="Verdana"/>
        </w:rPr>
        <w:t xml:space="preserve"> sun was out ‘til midnight</w:t>
      </w:r>
      <w:r w:rsidR="00997A3B">
        <w:rPr>
          <w:rFonts w:ascii="Verdana" w:hAnsi="Verdana"/>
        </w:rPr>
        <w:t xml:space="preserve">, 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 w:cs="Courier New"/>
          <w:b/>
        </w:rPr>
        <w:sym w:font="Symbol" w:char="F0AF"/>
      </w:r>
      <w:r w:rsidRPr="00E512E9">
        <w:rPr>
          <w:rFonts w:ascii="Verdana" w:hAnsi="Verdana"/>
        </w:rPr>
        <w:t xml:space="preserve"> I say we lose con-</w:t>
      </w:r>
      <w:r w:rsidR="005C5E5C">
        <w:rPr>
          <w:rFonts w:ascii="Verdana" w:hAnsi="Verdana"/>
          <w:b/>
        </w:rPr>
        <w:t>[C]</w:t>
      </w:r>
      <w:r w:rsidRPr="00E512E9">
        <w:rPr>
          <w:rFonts w:ascii="Verdana" w:hAnsi="Verdana" w:cs="Courier New"/>
          <w:b/>
        </w:rPr>
        <w:sym w:font="Symbol" w:char="F0AF"/>
      </w:r>
      <w:r w:rsidRPr="00E512E9">
        <w:rPr>
          <w:rFonts w:ascii="Verdana" w:hAnsi="Verdana"/>
        </w:rPr>
        <w:t xml:space="preserve">tro-o-ol </w:t>
      </w:r>
      <w:r w:rsidRPr="00E512E9">
        <w:rPr>
          <w:rFonts w:ascii="Verdana" w:hAnsi="Verdana"/>
          <w:color w:val="FF0000"/>
        </w:rPr>
        <w:t xml:space="preserve"> </w:t>
      </w:r>
      <w:r w:rsidRPr="00E512E9">
        <w:rPr>
          <w:rFonts w:ascii="Verdana" w:hAnsi="Verdana"/>
          <w:b/>
          <w:color w:val="BFBFBF" w:themeColor="background1" w:themeShade="BF"/>
        </w:rPr>
        <w:t>&lt;  3 4 &gt;</w:t>
      </w:r>
    </w:p>
    <w:p w14:paraId="6CD7D7EA" w14:textId="77777777" w:rsidR="00E512E9" w:rsidRPr="000F68AB" w:rsidRDefault="00E512E9" w:rsidP="00C95A89">
      <w:pPr>
        <w:ind w:left="720"/>
        <w:rPr>
          <w:rFonts w:ascii="Verdana" w:hAnsi="Verdana"/>
        </w:rPr>
      </w:pPr>
    </w:p>
    <w:p w14:paraId="3280B0D2" w14:textId="77777777" w:rsidR="004A5C55" w:rsidRPr="00E512E9" w:rsidRDefault="004A5C55" w:rsidP="004A5C55">
      <w:pPr>
        <w:ind w:left="720"/>
        <w:rPr>
          <w:rFonts w:ascii="Verdana" w:hAnsi="Verdana"/>
        </w:rPr>
      </w:pP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(Oo! ooo-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oo-oo-oo</w:t>
      </w:r>
      <w:r w:rsidRPr="00E512E9">
        <w:rPr>
          <w:rFonts w:ascii="Verdana" w:hAnsi="Verdana"/>
          <w:i/>
          <w:color w:val="FF0000"/>
        </w:rPr>
        <w:t xml:space="preserve">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  <w:b/>
          <w:color w:val="FF0000"/>
        </w:rPr>
        <w:t xml:space="preserve">oo) </w:t>
      </w:r>
      <w:r w:rsidRPr="00E512E9">
        <w:rPr>
          <w:rFonts w:ascii="Verdana" w:hAnsi="Verdana"/>
        </w:rPr>
        <w:t xml:space="preserve">This is gonna be the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best day of my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li-i-ife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 xml:space="preserve">[F].  </w:t>
      </w:r>
      <w:r w:rsidRPr="00E512E9">
        <w:rPr>
          <w:rFonts w:ascii="Verdana" w:hAnsi="Verdana"/>
        </w:rPr>
        <w:t xml:space="preserve">My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li-i-i-i-i-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i-i-ife</w:t>
      </w:r>
    </w:p>
    <w:p w14:paraId="5F581F0B" w14:textId="6657CB88" w:rsidR="00E512E9" w:rsidRPr="000F68AB" w:rsidRDefault="004A5C55" w:rsidP="00C95A89">
      <w:pPr>
        <w:ind w:left="720"/>
        <w:rPr>
          <w:rFonts w:ascii="Verdana" w:hAnsi="Verdana" w:cs="Courier New"/>
          <w:b/>
        </w:rPr>
      </w:pP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(Oo! ooo-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</w:t>
      </w:r>
      <w:r w:rsidRPr="00E512E9">
        <w:rPr>
          <w:rFonts w:ascii="Verdana" w:hAnsi="Verdana"/>
          <w:b/>
          <w:color w:val="FF0000"/>
        </w:rPr>
        <w:t>oo-oo-oo</w:t>
      </w:r>
      <w:r w:rsidRPr="00E512E9">
        <w:rPr>
          <w:rFonts w:ascii="Verdana" w:hAnsi="Verdana"/>
          <w:i/>
          <w:color w:val="FF0000"/>
        </w:rPr>
        <w:t xml:space="preserve">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  <w:b/>
          <w:color w:val="FF0000"/>
        </w:rPr>
        <w:t xml:space="preserve">oo) </w:t>
      </w:r>
      <w:r w:rsidRPr="00E512E9">
        <w:rPr>
          <w:rFonts w:ascii="Verdana" w:hAnsi="Verdana"/>
        </w:rPr>
        <w:t xml:space="preserve">This is gonna be the </w:t>
      </w:r>
      <w:r>
        <w:rPr>
          <w:rFonts w:ascii="Verdana" w:hAnsi="Verdana"/>
          <w:b/>
        </w:rPr>
        <w:t>[C]</w:t>
      </w:r>
      <w:r w:rsidRPr="00E512E9">
        <w:rPr>
          <w:rFonts w:ascii="Verdana" w:hAnsi="Verdana"/>
        </w:rPr>
        <w:t xml:space="preserve"> best day of my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li-i-ife</w:t>
      </w:r>
      <w:r>
        <w:rPr>
          <w:rFonts w:ascii="Verdana" w:hAnsi="Verdana"/>
        </w:rPr>
        <w:t xml:space="preserve"> </w:t>
      </w:r>
      <w:r>
        <w:rPr>
          <w:rFonts w:ascii="Verdana" w:hAnsi="Verdana"/>
          <w:b/>
        </w:rPr>
        <w:t xml:space="preserve">[F].  </w:t>
      </w:r>
      <w:r w:rsidRPr="00E512E9">
        <w:rPr>
          <w:rFonts w:ascii="Verdana" w:hAnsi="Verdana"/>
        </w:rPr>
        <w:t xml:space="preserve">My 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li-i-i-i-</w:t>
      </w:r>
      <w:r>
        <w:rPr>
          <w:rFonts w:ascii="Verdana" w:hAnsi="Verdana"/>
          <w:b/>
        </w:rPr>
        <w:t>[F]</w:t>
      </w:r>
      <w:r w:rsidRPr="00E512E9">
        <w:rPr>
          <w:rFonts w:ascii="Verdana" w:hAnsi="Verdana"/>
        </w:rPr>
        <w:t xml:space="preserve"> i i-i-ife</w:t>
      </w:r>
      <w:r>
        <w:rPr>
          <w:rFonts w:ascii="Verdana" w:hAnsi="Verdana"/>
        </w:rPr>
        <w:t xml:space="preserve"> </w:t>
      </w:r>
      <w:r w:rsidR="005C5E5C">
        <w:rPr>
          <w:rFonts w:ascii="Verdana" w:hAnsi="Verdana"/>
          <w:b/>
        </w:rPr>
        <w:t>[C]</w:t>
      </w:r>
      <w:r w:rsidR="00E512E9" w:rsidRPr="000F68AB">
        <w:rPr>
          <w:rFonts w:ascii="Verdana" w:hAnsi="Verdana" w:cs="Courier New"/>
          <w:b/>
        </w:rPr>
        <w:sym w:font="Symbol" w:char="F0AF"/>
      </w:r>
    </w:p>
    <w:sectPr w:rsidR="00E512E9" w:rsidRPr="000F68AB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2E9"/>
    <w:rsid w:val="000961DF"/>
    <w:rsid w:val="000A348C"/>
    <w:rsid w:val="000D00ED"/>
    <w:rsid w:val="000F68AB"/>
    <w:rsid w:val="00110521"/>
    <w:rsid w:val="00132109"/>
    <w:rsid w:val="00161445"/>
    <w:rsid w:val="0017786C"/>
    <w:rsid w:val="001E2271"/>
    <w:rsid w:val="0022564E"/>
    <w:rsid w:val="00252E97"/>
    <w:rsid w:val="00291B3E"/>
    <w:rsid w:val="002B56B4"/>
    <w:rsid w:val="003301B9"/>
    <w:rsid w:val="003442C9"/>
    <w:rsid w:val="00414418"/>
    <w:rsid w:val="00430013"/>
    <w:rsid w:val="0047277F"/>
    <w:rsid w:val="00490D27"/>
    <w:rsid w:val="004A5C55"/>
    <w:rsid w:val="004B52E6"/>
    <w:rsid w:val="004E65B6"/>
    <w:rsid w:val="004F5290"/>
    <w:rsid w:val="00531581"/>
    <w:rsid w:val="00533304"/>
    <w:rsid w:val="00550EFA"/>
    <w:rsid w:val="005C5E5C"/>
    <w:rsid w:val="006230AD"/>
    <w:rsid w:val="006325CA"/>
    <w:rsid w:val="007320F1"/>
    <w:rsid w:val="007E4748"/>
    <w:rsid w:val="00813DD5"/>
    <w:rsid w:val="0082492D"/>
    <w:rsid w:val="00866CDE"/>
    <w:rsid w:val="00972E99"/>
    <w:rsid w:val="00997A3B"/>
    <w:rsid w:val="00A42E3F"/>
    <w:rsid w:val="00A551FA"/>
    <w:rsid w:val="00A569E6"/>
    <w:rsid w:val="00A902E9"/>
    <w:rsid w:val="00A92235"/>
    <w:rsid w:val="00A9741C"/>
    <w:rsid w:val="00AB09B4"/>
    <w:rsid w:val="00AD3A18"/>
    <w:rsid w:val="00B043CF"/>
    <w:rsid w:val="00B16743"/>
    <w:rsid w:val="00BD3AC3"/>
    <w:rsid w:val="00BE11C4"/>
    <w:rsid w:val="00C35346"/>
    <w:rsid w:val="00C5218C"/>
    <w:rsid w:val="00C76E5D"/>
    <w:rsid w:val="00C779BF"/>
    <w:rsid w:val="00C95A89"/>
    <w:rsid w:val="00CA07D7"/>
    <w:rsid w:val="00D018CC"/>
    <w:rsid w:val="00D4034F"/>
    <w:rsid w:val="00D54F72"/>
    <w:rsid w:val="00D66B4B"/>
    <w:rsid w:val="00D7094E"/>
    <w:rsid w:val="00D84579"/>
    <w:rsid w:val="00D90638"/>
    <w:rsid w:val="00DB1F9F"/>
    <w:rsid w:val="00E04FCE"/>
    <w:rsid w:val="00E512E9"/>
    <w:rsid w:val="00E675D9"/>
    <w:rsid w:val="00E9261F"/>
    <w:rsid w:val="00F14E1A"/>
    <w:rsid w:val="00F81E40"/>
    <w:rsid w:val="00F96D25"/>
    <w:rsid w:val="00FB061D"/>
    <w:rsid w:val="00FE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2AC827"/>
  <w14:defaultImageDpi w14:val="300"/>
  <w15:docId w15:val="{F42DAD0E-AA56-414C-BAA6-88FFA2B0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BC270-1598-4D51-8B1F-27129701B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20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Best Day Of My Life v1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20</cp:revision>
  <cp:lastPrinted>2019-07-06T16:14:00Z</cp:lastPrinted>
  <dcterms:created xsi:type="dcterms:W3CDTF">2023-03-12T16:34:00Z</dcterms:created>
  <dcterms:modified xsi:type="dcterms:W3CDTF">2024-10-28T15:07:00Z</dcterms:modified>
</cp:coreProperties>
</file>