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7FBB2" w14:textId="04A47B75" w:rsidR="001E0AD3" w:rsidRPr="001E0AD3" w:rsidRDefault="003428E8" w:rsidP="001E0AD3">
      <w:pPr>
        <w:pStyle w:val="Heading1"/>
        <w:jc w:val="center"/>
        <w:rPr>
          <w:sz w:val="22"/>
          <w:szCs w:val="22"/>
        </w:rPr>
      </w:pPr>
      <w:r>
        <w:t>Chattanooga Choo Choo</w:t>
      </w:r>
      <w:r w:rsidR="00DE66DC">
        <w:t xml:space="preserve"> </w:t>
      </w:r>
      <w:r w:rsidR="00DE66DC" w:rsidRPr="00DE66DC">
        <w:rPr>
          <w:sz w:val="22"/>
          <w:szCs w:val="22"/>
        </w:rPr>
        <w:t>v</w:t>
      </w:r>
      <w:r w:rsidR="003670F1">
        <w:rPr>
          <w:sz w:val="22"/>
          <w:szCs w:val="22"/>
        </w:rPr>
        <w:t>3</w:t>
      </w:r>
    </w:p>
    <w:p w14:paraId="039CAEC4" w14:textId="2AC57CC8" w:rsidR="00972E99" w:rsidRPr="00A902E9" w:rsidRDefault="009C3F90" w:rsidP="00DE66DC">
      <w:pPr>
        <w:jc w:val="center"/>
        <w:rPr>
          <w:rFonts w:ascii="Verdana" w:hAnsi="Verdana"/>
        </w:rPr>
      </w:pPr>
      <w:r>
        <w:rPr>
          <w:rFonts w:ascii="Verdana" w:hAnsi="Verdana"/>
        </w:rPr>
        <w:t>Mack Gordon &amp; Harry Warren</w:t>
      </w:r>
      <w:r w:rsidR="001E6398">
        <w:rPr>
          <w:rFonts w:ascii="Verdana" w:hAnsi="Verdana"/>
        </w:rPr>
        <w:t xml:space="preserve"> (Glenn Miller), </w:t>
      </w:r>
      <w:r w:rsidR="003428E8">
        <w:rPr>
          <w:rFonts w:ascii="Verdana" w:hAnsi="Verdana"/>
        </w:rPr>
        <w:t xml:space="preserve"> 1941</w:t>
      </w:r>
    </w:p>
    <w:p w14:paraId="2CE93952" w14:textId="77777777" w:rsidR="00972E99" w:rsidRPr="00D87149" w:rsidRDefault="00972E99" w:rsidP="00DE66DC">
      <w:pPr>
        <w:jc w:val="center"/>
        <w:rPr>
          <w:rFonts w:ascii="Verdana" w:hAnsi="Verdana"/>
          <w:sz w:val="16"/>
          <w:szCs w:val="16"/>
        </w:rPr>
      </w:pPr>
    </w:p>
    <w:p w14:paraId="0A48C766" w14:textId="28D68D84" w:rsidR="003428E8" w:rsidRDefault="00A569E6" w:rsidP="00DE66DC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2918757B" wp14:editId="2A5FC1F5">
            <wp:extent cx="457200" cy="609600"/>
            <wp:effectExtent l="0" t="0" r="0" b="0"/>
            <wp:docPr id="21" name="Picture 21" descr="C:\Ourfiles\Bytown Ukulele Group\Chord Boxes\Hans chord boxes\uke-chords\48x64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A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36A0986A" wp14:editId="4A03EE21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781D">
        <w:rPr>
          <w:rFonts w:ascii="Verdana" w:hAnsi="Verdana"/>
          <w:b/>
          <w:noProof/>
        </w:rPr>
        <w:drawing>
          <wp:inline distT="0" distB="0" distL="0" distR="0" wp14:anchorId="3B965472" wp14:editId="113279C6">
            <wp:extent cx="457200" cy="609600"/>
            <wp:effectExtent l="0" t="0" r="0" b="0"/>
            <wp:docPr id="9326285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28E8">
        <w:rPr>
          <w:rFonts w:ascii="Verdana" w:hAnsi="Verdana"/>
          <w:b/>
          <w:noProof/>
        </w:rPr>
        <w:drawing>
          <wp:inline distT="0" distB="0" distL="0" distR="0" wp14:anchorId="7ECCD629" wp14:editId="65C16C5D">
            <wp:extent cx="457200" cy="609600"/>
            <wp:effectExtent l="0" t="0" r="0" b="0"/>
            <wp:docPr id="42" name="Picture 42" descr="C:\Ourfiles\Bytown Ukulele Group\Chord Boxes\Hans chord boxes\uke-chords\48x64\D7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Ourfiles\Bytown Ukulele Group\Chord Boxes\Hans chord boxes\uke-chords\48x64\D7.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3C159F3D" wp14:editId="248AC6EC">
            <wp:extent cx="457200" cy="609600"/>
            <wp:effectExtent l="0" t="0" r="0" b="0"/>
            <wp:docPr id="4" name="Picture 4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781D">
        <w:rPr>
          <w:rFonts w:ascii="Verdana" w:hAnsi="Verdana"/>
          <w:b/>
          <w:noProof/>
        </w:rPr>
        <w:drawing>
          <wp:inline distT="0" distB="0" distL="0" distR="0" wp14:anchorId="49FFBBFF" wp14:editId="72DC0491">
            <wp:extent cx="457200" cy="609600"/>
            <wp:effectExtent l="0" t="0" r="0" b="0"/>
            <wp:docPr id="5559413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781D">
        <w:rPr>
          <w:rFonts w:ascii="Verdana" w:hAnsi="Verdana"/>
          <w:b/>
          <w:noProof/>
        </w:rPr>
        <w:drawing>
          <wp:inline distT="0" distB="0" distL="0" distR="0" wp14:anchorId="076C351D" wp14:editId="63C87EC1">
            <wp:extent cx="457200" cy="609600"/>
            <wp:effectExtent l="0" t="0" r="0" b="0"/>
            <wp:docPr id="2418054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521">
        <w:rPr>
          <w:rFonts w:ascii="Verdana" w:hAnsi="Verdana"/>
          <w:b/>
          <w:noProof/>
        </w:rPr>
        <w:drawing>
          <wp:inline distT="0" distB="0" distL="0" distR="0" wp14:anchorId="1D1E277D" wp14:editId="45F087E3">
            <wp:extent cx="457200" cy="609600"/>
            <wp:effectExtent l="0" t="0" r="0" b="0"/>
            <wp:docPr id="8" name="Picture 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58096F46" wp14:editId="7CFEBA9A">
            <wp:extent cx="457200" cy="609600"/>
            <wp:effectExtent l="0" t="0" r="0" b="0"/>
            <wp:docPr id="23" name="Picture 23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15D6E" w14:textId="1FC0A33A" w:rsidR="00C72B46" w:rsidRPr="005274E7" w:rsidRDefault="00972E99" w:rsidP="00285A71">
      <w:pPr>
        <w:ind w:left="720"/>
        <w:rPr>
          <w:rFonts w:ascii="Verdana" w:hAnsi="Verdana"/>
          <w:b/>
        </w:rPr>
      </w:pPr>
      <w:r w:rsidRPr="005274E7">
        <w:rPr>
          <w:rFonts w:ascii="Verdana" w:hAnsi="Verdana"/>
          <w:b/>
        </w:rPr>
        <w:t>INTRO:</w:t>
      </w:r>
      <w:r w:rsidR="00252E97" w:rsidRPr="005274E7">
        <w:rPr>
          <w:rFonts w:ascii="Verdana" w:hAnsi="Verdana"/>
          <w:b/>
        </w:rPr>
        <w:t xml:space="preserve">  </w:t>
      </w:r>
      <w:r w:rsidR="001E0AD3">
        <w:rPr>
          <w:rFonts w:ascii="Verdana" w:hAnsi="Verdana"/>
          <w:b/>
        </w:rPr>
        <w:t>[G]</w:t>
      </w:r>
      <w:r w:rsidR="006B06BD" w:rsidRPr="005274E7">
        <w:rPr>
          <w:rFonts w:ascii="Verdana" w:hAnsi="Verdana"/>
          <w:b/>
        </w:rPr>
        <w:t xml:space="preserve"> </w:t>
      </w:r>
      <w:r w:rsidR="001E0AD3">
        <w:rPr>
          <w:rFonts w:ascii="Verdana" w:hAnsi="Verdana"/>
          <w:b/>
        </w:rPr>
        <w:t>[C]</w:t>
      </w:r>
      <w:r w:rsidR="006B06BD" w:rsidRPr="005274E7">
        <w:rPr>
          <w:rFonts w:ascii="Verdana" w:hAnsi="Verdana"/>
          <w:b/>
        </w:rPr>
        <w:t xml:space="preserve"> </w:t>
      </w:r>
      <w:r w:rsidR="001E0AD3">
        <w:rPr>
          <w:rFonts w:ascii="Verdana" w:hAnsi="Verdana"/>
          <w:b/>
        </w:rPr>
        <w:t>[G]</w:t>
      </w:r>
      <w:r w:rsidR="006B06BD" w:rsidRPr="005274E7">
        <w:rPr>
          <w:rFonts w:ascii="Verdana" w:hAnsi="Verdana"/>
          <w:b/>
        </w:rPr>
        <w:t xml:space="preserve"> </w:t>
      </w:r>
      <w:r w:rsidR="001E0AD3">
        <w:rPr>
          <w:rFonts w:ascii="Verdana" w:hAnsi="Verdana"/>
          <w:b/>
        </w:rPr>
        <w:t>[G]</w:t>
      </w:r>
    </w:p>
    <w:p w14:paraId="25857B32" w14:textId="77777777" w:rsidR="003428E8" w:rsidRPr="005274E7" w:rsidRDefault="003428E8" w:rsidP="00285A71">
      <w:pPr>
        <w:ind w:left="720"/>
        <w:rPr>
          <w:rFonts w:ascii="Verdana" w:hAnsi="Verdana"/>
        </w:rPr>
      </w:pPr>
    </w:p>
    <w:p w14:paraId="01CB6DF2" w14:textId="77777777" w:rsidR="0082710F" w:rsidRPr="005274E7" w:rsidRDefault="0082710F" w:rsidP="00285A71">
      <w:pPr>
        <w:ind w:left="720"/>
        <w:rPr>
          <w:rFonts w:ascii="Verdana" w:hAnsi="Verdana"/>
          <w:b/>
        </w:rPr>
      </w:pPr>
      <w:r w:rsidRPr="005274E7">
        <w:rPr>
          <w:rFonts w:ascii="Verdana" w:hAnsi="Verdana"/>
          <w:b/>
        </w:rPr>
        <w:t>Verse 1:</w:t>
      </w:r>
    </w:p>
    <w:p w14:paraId="0CD3E357" w14:textId="5AB56C75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Pardon me</w:t>
      </w:r>
      <w:r w:rsidR="0047398D" w:rsidRPr="005274E7">
        <w:rPr>
          <w:rFonts w:ascii="Verdana" w:hAnsi="Verdana"/>
        </w:rPr>
        <w:t>,</w:t>
      </w:r>
      <w:r w:rsidR="003428E8" w:rsidRPr="005274E7">
        <w:rPr>
          <w:rFonts w:ascii="Verdana" w:hAnsi="Verdana"/>
        </w:rPr>
        <w:t xml:space="preserve"> boy</w:t>
      </w:r>
      <w:r w:rsidR="002D090A" w:rsidRPr="005274E7">
        <w:rPr>
          <w:rFonts w:ascii="Verdana" w:hAnsi="Verdana"/>
        </w:rPr>
        <w:t xml:space="preserve">, </w:t>
      </w:r>
      <w:r>
        <w:rPr>
          <w:rFonts w:ascii="Verdana" w:hAnsi="Verdana"/>
          <w:b/>
        </w:rPr>
        <w:t>[G/C]</w:t>
      </w:r>
      <w:r w:rsidR="002C49A1" w:rsidRPr="005274E7">
        <w:rPr>
          <w:rFonts w:ascii="Verdana" w:hAnsi="Verdana"/>
        </w:rPr>
        <w:t xml:space="preserve"> </w:t>
      </w:r>
      <w:r w:rsidR="002D090A" w:rsidRPr="005274E7">
        <w:rPr>
          <w:rFonts w:ascii="Verdana" w:hAnsi="Verdana"/>
        </w:rPr>
        <w:t xml:space="preserve">is that </w:t>
      </w:r>
      <w:r w:rsidR="003428E8" w:rsidRPr="005274E7">
        <w:rPr>
          <w:rFonts w:ascii="Verdana" w:hAnsi="Verdana"/>
        </w:rPr>
        <w:t xml:space="preserve">the Chattanooga </w:t>
      </w:r>
      <w:r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Choo Choo</w:t>
      </w:r>
      <w:r w:rsidR="003A366C" w:rsidRPr="005274E7">
        <w:rPr>
          <w:rFonts w:ascii="Verdana" w:hAnsi="Verdana"/>
        </w:rPr>
        <w:t>?</w:t>
      </w:r>
    </w:p>
    <w:p w14:paraId="37C54098" w14:textId="38806E47" w:rsidR="009C3F90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C49A1" w:rsidRPr="005274E7">
        <w:rPr>
          <w:rFonts w:ascii="Verdana" w:hAnsi="Verdana"/>
        </w:rPr>
        <w:t xml:space="preserve"> Right on</w:t>
      </w:r>
      <w:r w:rsidR="0047398D" w:rsidRPr="005274E7">
        <w:rPr>
          <w:rFonts w:ascii="Verdana" w:hAnsi="Verdana"/>
          <w:b/>
        </w:rPr>
        <w:t xml:space="preserve"> </w:t>
      </w:r>
      <w:r w:rsidR="003428E8" w:rsidRPr="005274E7">
        <w:rPr>
          <w:rFonts w:ascii="Verdana" w:hAnsi="Verdana"/>
        </w:rPr>
        <w:t>Track twenty-</w:t>
      </w:r>
      <w:r>
        <w:rPr>
          <w:rFonts w:ascii="Verdana" w:hAnsi="Verdana"/>
          <w:b/>
        </w:rPr>
        <w:t>[A7]</w:t>
      </w:r>
      <w:r w:rsidR="006B7703" w:rsidRPr="005274E7">
        <w:rPr>
          <w:rFonts w:ascii="Verdana" w:hAnsi="Verdana"/>
          <w:b/>
        </w:rPr>
        <w:t>-</w:t>
      </w:r>
      <w:r w:rsidR="003428E8" w:rsidRPr="005274E7">
        <w:rPr>
          <w:rFonts w:ascii="Verdana" w:hAnsi="Verdana"/>
        </w:rPr>
        <w:t>nine</w:t>
      </w:r>
      <w:r w:rsidR="0047398D" w:rsidRPr="005274E7">
        <w:rPr>
          <w:rFonts w:ascii="Verdana" w:hAnsi="Verdana"/>
        </w:rPr>
        <w:t>!</w:t>
      </w:r>
    </w:p>
    <w:p w14:paraId="254BE5B5" w14:textId="641DA075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[D7]</w:t>
      </w:r>
      <w:r w:rsidR="003428E8" w:rsidRPr="005274E7">
        <w:rPr>
          <w:rFonts w:ascii="Verdana" w:hAnsi="Verdana"/>
        </w:rPr>
        <w:t xml:space="preserve"> </w:t>
      </w:r>
      <w:r w:rsidR="009C3F90" w:rsidRPr="005274E7">
        <w:rPr>
          <w:rFonts w:ascii="Verdana" w:hAnsi="Verdana"/>
        </w:rPr>
        <w:t>B</w:t>
      </w:r>
      <w:r w:rsidR="003428E8" w:rsidRPr="005274E7">
        <w:rPr>
          <w:rFonts w:ascii="Verdana" w:hAnsi="Verdana"/>
        </w:rPr>
        <w:t>oy</w:t>
      </w:r>
      <w:r w:rsidR="0047398D" w:rsidRPr="005274E7">
        <w:rPr>
          <w:rFonts w:ascii="Verdana" w:hAnsi="Verdana"/>
        </w:rPr>
        <w:t>,</w:t>
      </w:r>
      <w:r w:rsidR="003428E8" w:rsidRPr="005274E7">
        <w:rPr>
          <w:rFonts w:ascii="Verdana" w:hAnsi="Verdana"/>
        </w:rPr>
        <w:t xml:space="preserve"> </w:t>
      </w:r>
      <w:r w:rsidR="00F121CA" w:rsidRPr="005274E7">
        <w:rPr>
          <w:rFonts w:ascii="Verdana" w:hAnsi="Verdana"/>
        </w:rPr>
        <w:t xml:space="preserve">you can give me a </w:t>
      </w:r>
      <w:r>
        <w:rPr>
          <w:rFonts w:ascii="Verdana" w:hAnsi="Verdana"/>
          <w:b/>
        </w:rPr>
        <w:t>[G]</w:t>
      </w:r>
      <w:r w:rsidR="00F121CA" w:rsidRPr="005274E7">
        <w:rPr>
          <w:rFonts w:ascii="Verdana" w:hAnsi="Verdana"/>
        </w:rPr>
        <w:t xml:space="preserve"> shine </w:t>
      </w:r>
      <w:r>
        <w:rPr>
          <w:rFonts w:ascii="Verdana" w:hAnsi="Verdana"/>
          <w:b/>
        </w:rPr>
        <w:t>[D7]</w:t>
      </w:r>
    </w:p>
    <w:p w14:paraId="067907DB" w14:textId="63DD09F1" w:rsidR="00285A71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C49A1" w:rsidRPr="005274E7">
        <w:rPr>
          <w:rFonts w:ascii="Verdana" w:hAnsi="Verdana"/>
          <w:b/>
        </w:rPr>
        <w:t xml:space="preserve"> </w:t>
      </w:r>
      <w:r w:rsidR="002C49A1" w:rsidRPr="005274E7">
        <w:rPr>
          <w:rFonts w:ascii="Verdana" w:hAnsi="Verdana"/>
        </w:rPr>
        <w:t>C</w:t>
      </w:r>
      <w:r w:rsidR="009C3F90" w:rsidRPr="005274E7">
        <w:rPr>
          <w:rFonts w:ascii="Verdana" w:hAnsi="Verdana"/>
        </w:rPr>
        <w:t>an you</w:t>
      </w:r>
      <w:r w:rsidR="003428E8" w:rsidRPr="005274E7">
        <w:rPr>
          <w:rFonts w:ascii="Verdana" w:hAnsi="Verdana"/>
        </w:rPr>
        <w:t xml:space="preserve"> afford</w:t>
      </w:r>
      <w:r w:rsidR="00645C97" w:rsidRPr="005274E7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[C]</w:t>
      </w:r>
      <w:r w:rsidR="002C49A1" w:rsidRPr="005274E7">
        <w:rPr>
          <w:rFonts w:ascii="Verdana" w:hAnsi="Verdana"/>
        </w:rPr>
        <w:t xml:space="preserve"> </w:t>
      </w:r>
      <w:r w:rsidR="003428E8" w:rsidRPr="005274E7">
        <w:rPr>
          <w:rFonts w:ascii="Verdana" w:hAnsi="Verdana"/>
        </w:rPr>
        <w:t>to board</w:t>
      </w:r>
      <w:r w:rsidR="00645C97" w:rsidRPr="005274E7">
        <w:rPr>
          <w:rFonts w:ascii="Verdana" w:hAnsi="Verdana"/>
        </w:rPr>
        <w:t>,</w:t>
      </w:r>
      <w:r w:rsidR="003428E8" w:rsidRPr="005274E7">
        <w:rPr>
          <w:rFonts w:ascii="Verdana" w:hAnsi="Verdana"/>
        </w:rPr>
        <w:t xml:space="preserve"> the Chattanooga </w:t>
      </w:r>
      <w:r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Choo Choo</w:t>
      </w:r>
      <w:r w:rsidR="002D090A" w:rsidRPr="005274E7">
        <w:rPr>
          <w:rFonts w:ascii="Verdana" w:hAnsi="Verdana"/>
        </w:rPr>
        <w:t xml:space="preserve"> </w:t>
      </w:r>
    </w:p>
    <w:p w14:paraId="0DCEF9E0" w14:textId="2F05C280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285A71" w:rsidRPr="005274E7">
        <w:rPr>
          <w:rFonts w:ascii="Verdana" w:hAnsi="Verdana"/>
          <w:b/>
        </w:rPr>
        <w:t xml:space="preserve"> </w:t>
      </w:r>
      <w:r w:rsidR="00645C97" w:rsidRPr="005274E7">
        <w:rPr>
          <w:rFonts w:ascii="Verdana" w:hAnsi="Verdana"/>
        </w:rPr>
        <w:t>I</w:t>
      </w:r>
      <w:r w:rsidR="003428E8" w:rsidRPr="005274E7">
        <w:rPr>
          <w:rFonts w:ascii="Verdana" w:hAnsi="Verdana"/>
        </w:rPr>
        <w:t xml:space="preserve"> got my </w:t>
      </w:r>
      <w:r>
        <w:rPr>
          <w:rFonts w:ascii="Verdana" w:hAnsi="Verdana"/>
          <w:b/>
        </w:rPr>
        <w:t>[A7]</w:t>
      </w:r>
      <w:r w:rsidR="003428E8" w:rsidRPr="005274E7">
        <w:rPr>
          <w:rFonts w:ascii="Verdana" w:hAnsi="Verdana"/>
        </w:rPr>
        <w:t xml:space="preserve"> fare </w:t>
      </w:r>
      <w:r>
        <w:rPr>
          <w:rFonts w:ascii="Verdana" w:hAnsi="Verdana"/>
          <w:b/>
        </w:rPr>
        <w:t>[D7]</w:t>
      </w:r>
      <w:r w:rsidR="003428E8" w:rsidRPr="005274E7">
        <w:rPr>
          <w:rFonts w:ascii="Verdana" w:hAnsi="Verdana"/>
        </w:rPr>
        <w:t xml:space="preserve"> and just a trifle to </w:t>
      </w:r>
      <w:r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spare</w:t>
      </w:r>
      <w:r w:rsidR="002C49A1" w:rsidRPr="005274E7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[G]</w:t>
      </w:r>
    </w:p>
    <w:p w14:paraId="5854C58A" w14:textId="77777777" w:rsidR="003428E8" w:rsidRPr="005274E7" w:rsidRDefault="003428E8" w:rsidP="00285A71">
      <w:pPr>
        <w:ind w:left="720"/>
        <w:rPr>
          <w:rFonts w:ascii="Verdana" w:hAnsi="Verdana"/>
        </w:rPr>
      </w:pPr>
    </w:p>
    <w:p w14:paraId="10ADA94D" w14:textId="77777777" w:rsidR="0082710F" w:rsidRPr="005274E7" w:rsidRDefault="0082710F" w:rsidP="00285A71">
      <w:pPr>
        <w:ind w:left="720"/>
        <w:rPr>
          <w:rFonts w:ascii="Verdana" w:hAnsi="Verdana"/>
          <w:b/>
          <w:bCs/>
        </w:rPr>
      </w:pPr>
      <w:r w:rsidRPr="005274E7">
        <w:rPr>
          <w:rFonts w:ascii="Verdana" w:hAnsi="Verdana"/>
          <w:b/>
          <w:bCs/>
        </w:rPr>
        <w:t>Chorus:</w:t>
      </w:r>
    </w:p>
    <w:p w14:paraId="472B1DB1" w14:textId="2452E89F" w:rsidR="003428E8" w:rsidRPr="005274E7" w:rsidRDefault="003428E8" w:rsidP="00285A71">
      <w:pPr>
        <w:ind w:left="720"/>
        <w:rPr>
          <w:rFonts w:ascii="Verdana" w:hAnsi="Verdana"/>
        </w:rPr>
      </w:pPr>
      <w:r w:rsidRPr="005274E7">
        <w:rPr>
          <w:rFonts w:ascii="Verdana" w:hAnsi="Verdana"/>
        </w:rPr>
        <w:t xml:space="preserve">You leave the </w:t>
      </w:r>
      <w:r w:rsidR="001E0AD3">
        <w:rPr>
          <w:rFonts w:ascii="Verdana" w:hAnsi="Verdana"/>
          <w:b/>
        </w:rPr>
        <w:t>[C/G7]</w:t>
      </w:r>
      <w:r w:rsidRPr="005274E7">
        <w:rPr>
          <w:rFonts w:ascii="Verdana" w:hAnsi="Verdana"/>
        </w:rPr>
        <w:t xml:space="preserve"> Pennsylvania Station ‘bout a </w:t>
      </w:r>
      <w:r w:rsidR="001E0AD3">
        <w:rPr>
          <w:rFonts w:ascii="Verdana" w:hAnsi="Verdana"/>
          <w:b/>
        </w:rPr>
        <w:t>[C/G7]</w:t>
      </w:r>
      <w:r w:rsidRPr="005274E7">
        <w:rPr>
          <w:rFonts w:ascii="Verdana" w:hAnsi="Verdana"/>
        </w:rPr>
        <w:t xml:space="preserve"> quarter to four</w:t>
      </w:r>
    </w:p>
    <w:p w14:paraId="5C1EF1FB" w14:textId="54AEDD5E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[C/G7]</w:t>
      </w:r>
      <w:r w:rsidR="003428E8" w:rsidRPr="005274E7">
        <w:rPr>
          <w:rFonts w:ascii="Verdana" w:hAnsi="Verdana"/>
        </w:rPr>
        <w:t xml:space="preserve"> Read a magazine and th</w:t>
      </w:r>
      <w:r w:rsidR="00F121CA" w:rsidRPr="005274E7">
        <w:rPr>
          <w:rFonts w:ascii="Verdana" w:hAnsi="Verdana"/>
        </w:rPr>
        <w:t xml:space="preserve">en you're </w:t>
      </w:r>
      <w:r>
        <w:rPr>
          <w:rFonts w:ascii="Verdana" w:hAnsi="Verdana"/>
          <w:b/>
        </w:rPr>
        <w:t>[C/C7]</w:t>
      </w:r>
      <w:r w:rsidR="00F121CA" w:rsidRPr="005274E7">
        <w:rPr>
          <w:rFonts w:ascii="Verdana" w:hAnsi="Verdana"/>
        </w:rPr>
        <w:t xml:space="preserve"> in Baltimore</w:t>
      </w:r>
    </w:p>
    <w:p w14:paraId="2A360C7E" w14:textId="144E1860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[F/D7]</w:t>
      </w:r>
      <w:r w:rsidR="003428E8" w:rsidRPr="005274E7">
        <w:rPr>
          <w:rFonts w:ascii="Verdana" w:hAnsi="Verdana"/>
        </w:rPr>
        <w:t xml:space="preserve"> Dinner in the </w:t>
      </w:r>
      <w:r w:rsidR="003A366C" w:rsidRPr="005274E7">
        <w:rPr>
          <w:rFonts w:ascii="Verdana" w:hAnsi="Verdana"/>
        </w:rPr>
        <w:t>diner</w:t>
      </w:r>
      <w:r w:rsidR="003428E8" w:rsidRPr="005274E7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[C/A7]</w:t>
      </w:r>
      <w:r w:rsidR="003428E8" w:rsidRPr="005274E7">
        <w:rPr>
          <w:rFonts w:ascii="Verdana" w:hAnsi="Verdana"/>
        </w:rPr>
        <w:t xml:space="preserve"> nothing could be finer</w:t>
      </w:r>
    </w:p>
    <w:p w14:paraId="7689FD3C" w14:textId="2368AAE7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[D7]</w:t>
      </w:r>
      <w:r w:rsidR="003428E8" w:rsidRPr="005274E7">
        <w:rPr>
          <w:rFonts w:ascii="Verdana" w:hAnsi="Verdana"/>
        </w:rPr>
        <w:t xml:space="preserve"> Than</w:t>
      </w:r>
      <w:r w:rsidR="00410F4A" w:rsidRPr="005274E7">
        <w:rPr>
          <w:rFonts w:ascii="Verdana" w:hAnsi="Verdana"/>
        </w:rPr>
        <w:t>-</w:t>
      </w:r>
      <w:r w:rsidR="003428E8" w:rsidRPr="005274E7">
        <w:rPr>
          <w:rFonts w:ascii="Verdana" w:hAnsi="Verdana"/>
        </w:rPr>
        <w:t>to</w:t>
      </w:r>
      <w:r w:rsidR="00410F4A" w:rsidRPr="005274E7">
        <w:rPr>
          <w:rFonts w:ascii="Verdana" w:hAnsi="Verdana"/>
        </w:rPr>
        <w:t>-</w:t>
      </w:r>
      <w:r w:rsidR="003428E8" w:rsidRPr="005274E7">
        <w:rPr>
          <w:rFonts w:ascii="Verdana" w:hAnsi="Verdana"/>
        </w:rPr>
        <w:t>have</w:t>
      </w:r>
      <w:r w:rsidR="00410F4A" w:rsidRPr="005274E7">
        <w:rPr>
          <w:rFonts w:ascii="Verdana" w:hAnsi="Verdana"/>
        </w:rPr>
        <w:t>-</w:t>
      </w:r>
      <w:r w:rsidR="003428E8" w:rsidRPr="005274E7">
        <w:rPr>
          <w:rFonts w:ascii="Verdana" w:hAnsi="Verdana"/>
        </w:rPr>
        <w:t>your</w:t>
      </w:r>
      <w:r w:rsidR="00410F4A" w:rsidRPr="005274E7">
        <w:rPr>
          <w:rFonts w:ascii="Verdana" w:hAnsi="Verdana"/>
        </w:rPr>
        <w:t>-</w:t>
      </w:r>
      <w:r w:rsidR="003428E8" w:rsidRPr="005274E7">
        <w:rPr>
          <w:rFonts w:ascii="Verdana" w:hAnsi="Verdana"/>
        </w:rPr>
        <w:t>ham</w:t>
      </w:r>
      <w:r w:rsidR="00410F4A" w:rsidRPr="005274E7">
        <w:rPr>
          <w:rFonts w:ascii="Verdana" w:hAnsi="Verdana"/>
        </w:rPr>
        <w:t>-</w:t>
      </w:r>
      <w:r w:rsidR="003428E8" w:rsidRPr="005274E7">
        <w:rPr>
          <w:rFonts w:ascii="Verdana" w:hAnsi="Verdana"/>
        </w:rPr>
        <w:t>and</w:t>
      </w:r>
      <w:r w:rsidR="00410F4A" w:rsidRPr="005274E7">
        <w:rPr>
          <w:rFonts w:ascii="Verdana" w:hAnsi="Verdana"/>
        </w:rPr>
        <w:t>-</w:t>
      </w:r>
      <w:r w:rsidR="003428E8" w:rsidRPr="005274E7">
        <w:rPr>
          <w:rFonts w:ascii="Verdana" w:hAnsi="Verdana"/>
        </w:rPr>
        <w:t>eggs in Caro</w:t>
      </w:r>
      <w:r w:rsidR="002D090A" w:rsidRPr="005274E7">
        <w:rPr>
          <w:rFonts w:ascii="Verdana" w:hAnsi="Verdana"/>
        </w:rPr>
        <w:t>-</w:t>
      </w:r>
      <w:r>
        <w:rPr>
          <w:rFonts w:ascii="Verdana" w:hAnsi="Verdana"/>
          <w:b/>
        </w:rPr>
        <w:t>[G7]</w:t>
      </w:r>
      <w:r w:rsidR="003428E8" w:rsidRPr="005274E7">
        <w:rPr>
          <w:rFonts w:ascii="Verdana" w:hAnsi="Verdana"/>
        </w:rPr>
        <w:t>lina</w:t>
      </w:r>
    </w:p>
    <w:p w14:paraId="6A0166C7" w14:textId="2387FB50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[C/G7]</w:t>
      </w:r>
      <w:r w:rsidR="003428E8" w:rsidRPr="005274E7">
        <w:rPr>
          <w:rFonts w:ascii="Verdana" w:hAnsi="Verdana"/>
        </w:rPr>
        <w:t xml:space="preserve"> When you hear the whistle blo</w:t>
      </w:r>
      <w:r w:rsidR="00F121CA" w:rsidRPr="005274E7">
        <w:rPr>
          <w:rFonts w:ascii="Verdana" w:hAnsi="Verdana"/>
        </w:rPr>
        <w:t xml:space="preserve">wing </w:t>
      </w:r>
      <w:r>
        <w:rPr>
          <w:rFonts w:ascii="Verdana" w:hAnsi="Verdana"/>
          <w:b/>
        </w:rPr>
        <w:t>[C/G7]</w:t>
      </w:r>
      <w:r w:rsidR="00F121CA" w:rsidRPr="005274E7">
        <w:rPr>
          <w:rFonts w:ascii="Verdana" w:hAnsi="Verdana"/>
        </w:rPr>
        <w:t xml:space="preserve"> eight to the bar</w:t>
      </w:r>
    </w:p>
    <w:p w14:paraId="52D0D209" w14:textId="6E20859D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[C/G7]</w:t>
      </w:r>
      <w:r w:rsidR="003428E8" w:rsidRPr="005274E7">
        <w:rPr>
          <w:rFonts w:ascii="Verdana" w:hAnsi="Verdana"/>
        </w:rPr>
        <w:t xml:space="preserve"> Then you know that Tenn</w:t>
      </w:r>
      <w:r w:rsidR="00F121CA" w:rsidRPr="005274E7">
        <w:rPr>
          <w:rFonts w:ascii="Verdana" w:hAnsi="Verdana"/>
        </w:rPr>
        <w:t xml:space="preserve">essee is </w:t>
      </w:r>
      <w:r>
        <w:rPr>
          <w:rFonts w:ascii="Verdana" w:hAnsi="Verdana"/>
          <w:b/>
        </w:rPr>
        <w:t>[C/C7]</w:t>
      </w:r>
      <w:r w:rsidR="00F121CA" w:rsidRPr="005274E7">
        <w:rPr>
          <w:rFonts w:ascii="Verdana" w:hAnsi="Verdana"/>
        </w:rPr>
        <w:t xml:space="preserve"> not very far</w:t>
      </w:r>
    </w:p>
    <w:p w14:paraId="301672C5" w14:textId="791331D0" w:rsidR="003428E8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[F/D7]</w:t>
      </w:r>
      <w:r w:rsidR="003428E8" w:rsidRPr="005274E7">
        <w:rPr>
          <w:rFonts w:ascii="Verdana" w:hAnsi="Verdana"/>
        </w:rPr>
        <w:t xml:space="preserve"> Shovel all the coal in </w:t>
      </w:r>
      <w:r>
        <w:rPr>
          <w:rFonts w:ascii="Verdana" w:hAnsi="Verdana"/>
          <w:b/>
        </w:rPr>
        <w:t>[C/A7]</w:t>
      </w:r>
      <w:r w:rsidR="003428E8" w:rsidRPr="005274E7">
        <w:rPr>
          <w:rFonts w:ascii="Verdana" w:hAnsi="Verdana"/>
        </w:rPr>
        <w:t xml:space="preserve"> gotta keep </w:t>
      </w:r>
      <w:r w:rsidR="00645C97" w:rsidRPr="005274E7">
        <w:rPr>
          <w:rFonts w:ascii="Verdana" w:hAnsi="Verdana"/>
        </w:rPr>
        <w:t>it</w:t>
      </w:r>
      <w:r w:rsidR="003428E8" w:rsidRPr="005274E7">
        <w:rPr>
          <w:rFonts w:ascii="Verdana" w:hAnsi="Verdana"/>
        </w:rPr>
        <w:t xml:space="preserve"> </w:t>
      </w:r>
      <w:r w:rsidR="00D80122" w:rsidRPr="005274E7">
        <w:rPr>
          <w:rFonts w:ascii="Verdana" w:hAnsi="Verdana"/>
        </w:rPr>
        <w:t>rollin’</w:t>
      </w:r>
    </w:p>
    <w:p w14:paraId="683DBEB0" w14:textId="534BA54C" w:rsidR="002F5835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[D7]</w:t>
      </w:r>
      <w:r w:rsidR="003428E8" w:rsidRPr="005274E7">
        <w:rPr>
          <w:rFonts w:ascii="Verdana" w:hAnsi="Verdana"/>
        </w:rPr>
        <w:t xml:space="preserve"> Woo woo Cha</w:t>
      </w:r>
      <w:r w:rsidR="002D090A" w:rsidRPr="005274E7">
        <w:rPr>
          <w:rFonts w:ascii="Verdana" w:hAnsi="Verdana"/>
        </w:rPr>
        <w:t xml:space="preserve">ttanooga </w:t>
      </w:r>
      <w:r>
        <w:rPr>
          <w:rFonts w:ascii="Verdana" w:hAnsi="Verdana"/>
          <w:b/>
        </w:rPr>
        <w:t>[G7/C]</w:t>
      </w:r>
      <w:r w:rsidR="002D090A" w:rsidRPr="005274E7">
        <w:rPr>
          <w:rFonts w:ascii="Verdana" w:hAnsi="Verdana"/>
        </w:rPr>
        <w:t xml:space="preserve"> there you are</w:t>
      </w:r>
    </w:p>
    <w:p w14:paraId="23C95EF3" w14:textId="77777777" w:rsidR="002F5835" w:rsidRPr="005274E7" w:rsidRDefault="002F5835" w:rsidP="00285A71">
      <w:pPr>
        <w:ind w:left="720"/>
        <w:rPr>
          <w:rFonts w:ascii="Verdana" w:hAnsi="Verdana"/>
        </w:rPr>
      </w:pPr>
    </w:p>
    <w:p w14:paraId="69B38322" w14:textId="348FCB22" w:rsidR="003428E8" w:rsidRPr="005274E7" w:rsidRDefault="0082710F" w:rsidP="00285A71">
      <w:pPr>
        <w:ind w:left="720"/>
        <w:rPr>
          <w:rFonts w:ascii="Verdana" w:hAnsi="Verdana"/>
        </w:rPr>
      </w:pPr>
      <w:r w:rsidRPr="005274E7">
        <w:rPr>
          <w:rFonts w:ascii="Verdana" w:hAnsi="Verdana"/>
          <w:b/>
        </w:rPr>
        <w:t>Verse 2:</w:t>
      </w:r>
      <w:r w:rsidR="006A5BF2">
        <w:rPr>
          <w:rFonts w:ascii="Verdana" w:hAnsi="Verdana"/>
          <w:b/>
        </w:rPr>
        <w:t xml:space="preserve">  </w:t>
      </w:r>
      <w:r w:rsidR="001E0AD3"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There's gonna be</w:t>
      </w:r>
      <w:r w:rsidR="009C3F90" w:rsidRPr="005274E7">
        <w:rPr>
          <w:rFonts w:ascii="Verdana" w:hAnsi="Verdana"/>
        </w:rPr>
        <w:t xml:space="preserve">, </w:t>
      </w:r>
      <w:r w:rsidR="001E0AD3">
        <w:rPr>
          <w:rFonts w:ascii="Verdana" w:hAnsi="Verdana" w:cs="Courier New"/>
          <w:b/>
          <w:color w:val="000000"/>
        </w:rPr>
        <w:t>[G/C]</w:t>
      </w:r>
      <w:r w:rsidR="00D44524" w:rsidRPr="005274E7">
        <w:rPr>
          <w:rFonts w:ascii="Verdana" w:hAnsi="Verdana" w:cs="Courier New"/>
          <w:b/>
          <w:color w:val="000000"/>
        </w:rPr>
        <w:t xml:space="preserve">  </w:t>
      </w:r>
      <w:r w:rsidR="003428E8" w:rsidRPr="005274E7">
        <w:rPr>
          <w:rFonts w:ascii="Verdana" w:hAnsi="Verdana"/>
        </w:rPr>
        <w:t xml:space="preserve">a certain party at the </w:t>
      </w:r>
      <w:r w:rsidR="001E0AD3"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station</w:t>
      </w:r>
    </w:p>
    <w:p w14:paraId="61F67761" w14:textId="1D8FD91A" w:rsidR="003428E8" w:rsidRPr="005274E7" w:rsidRDefault="001E0AD3" w:rsidP="00285A71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Satin and </w:t>
      </w:r>
      <w:r>
        <w:rPr>
          <w:rFonts w:ascii="Verdana" w:hAnsi="Verdana"/>
          <w:b/>
        </w:rPr>
        <w:t>[A7]</w:t>
      </w:r>
      <w:r w:rsidR="0050356E" w:rsidRPr="005274E7">
        <w:rPr>
          <w:rFonts w:ascii="Verdana" w:hAnsi="Verdana"/>
        </w:rPr>
        <w:t xml:space="preserve"> lace</w:t>
      </w:r>
      <w:r w:rsidR="001E6398" w:rsidRPr="005274E7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[D7]</w:t>
      </w:r>
      <w:r w:rsidR="003428E8" w:rsidRPr="005274E7">
        <w:rPr>
          <w:rFonts w:ascii="Verdana" w:hAnsi="Verdana"/>
        </w:rPr>
        <w:t xml:space="preserve"> I </w:t>
      </w:r>
      <w:r w:rsidR="00F121CA" w:rsidRPr="005274E7">
        <w:rPr>
          <w:rFonts w:ascii="Verdana" w:hAnsi="Verdana"/>
        </w:rPr>
        <w:t xml:space="preserve">used to call Funny </w:t>
      </w:r>
      <w:r>
        <w:rPr>
          <w:rFonts w:ascii="Verdana" w:hAnsi="Verdana"/>
          <w:b/>
        </w:rPr>
        <w:t>[G]</w:t>
      </w:r>
      <w:r w:rsidR="00F121CA" w:rsidRPr="005274E7">
        <w:rPr>
          <w:rFonts w:ascii="Verdana" w:hAnsi="Verdana"/>
        </w:rPr>
        <w:t xml:space="preserve"> Face </w:t>
      </w:r>
      <w:r>
        <w:rPr>
          <w:rFonts w:ascii="Verdana" w:hAnsi="Verdana"/>
          <w:b/>
        </w:rPr>
        <w:t>[D7]</w:t>
      </w:r>
    </w:p>
    <w:p w14:paraId="7016564E" w14:textId="6F4BBE73" w:rsidR="00C503C9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She's gonna cry </w:t>
      </w:r>
      <w:r>
        <w:rPr>
          <w:rFonts w:ascii="Verdana" w:hAnsi="Verdana"/>
          <w:b/>
        </w:rPr>
        <w:t>[G7]</w:t>
      </w:r>
      <w:r w:rsidR="00732F43" w:rsidRPr="005274E7">
        <w:rPr>
          <w:rFonts w:ascii="Verdana" w:hAnsi="Verdana"/>
        </w:rPr>
        <w:t xml:space="preserve"> </w:t>
      </w:r>
      <w:r w:rsidR="003428E8" w:rsidRPr="005274E7">
        <w:rPr>
          <w:rFonts w:ascii="Verdana" w:hAnsi="Verdana"/>
        </w:rPr>
        <w:t xml:space="preserve">until I tell her that I'll </w:t>
      </w:r>
    </w:p>
    <w:p w14:paraId="53523C1C" w14:textId="38FF7BCA" w:rsidR="00D44524" w:rsidRPr="005274E7" w:rsidRDefault="001E0AD3" w:rsidP="00285A71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3428E8" w:rsidRPr="005274E7">
        <w:rPr>
          <w:rFonts w:ascii="Verdana" w:hAnsi="Verdana"/>
        </w:rPr>
        <w:t xml:space="preserve"> never ro</w:t>
      </w:r>
      <w:r w:rsidR="00D44524" w:rsidRPr="005274E7">
        <w:rPr>
          <w:rFonts w:ascii="Verdana" w:hAnsi="Verdana"/>
        </w:rPr>
        <w:t>-o-</w:t>
      </w:r>
      <w:r>
        <w:rPr>
          <w:rFonts w:ascii="Verdana" w:hAnsi="Verdana"/>
          <w:b/>
        </w:rPr>
        <w:t>[Fm]</w:t>
      </w:r>
      <w:r w:rsidR="00D44524" w:rsidRPr="005274E7">
        <w:rPr>
          <w:rFonts w:ascii="Verdana" w:hAnsi="Verdana"/>
          <w:b/>
        </w:rPr>
        <w:t>-</w:t>
      </w:r>
      <w:r w:rsidR="00D44524" w:rsidRPr="005274E7">
        <w:rPr>
          <w:rFonts w:ascii="Verdana" w:hAnsi="Verdana"/>
          <w:bCs/>
        </w:rPr>
        <w:t>oam</w:t>
      </w:r>
      <w:r w:rsidR="00D44524" w:rsidRPr="005274E7">
        <w:rPr>
          <w:rFonts w:ascii="Verdana" w:hAnsi="Verdana"/>
          <w:b/>
        </w:rPr>
        <w:t xml:space="preserve">, </w:t>
      </w:r>
      <w:r w:rsidR="003428E8" w:rsidRPr="005274E7">
        <w:rPr>
          <w:rFonts w:ascii="Verdana" w:hAnsi="Verdana"/>
        </w:rPr>
        <w:t xml:space="preserve">So </w:t>
      </w:r>
    </w:p>
    <w:p w14:paraId="2F60A7F0" w14:textId="490F6BB0" w:rsidR="00F121CA" w:rsidRPr="005274E7" w:rsidRDefault="00BE13EA" w:rsidP="00285A71">
      <w:pPr>
        <w:ind w:left="720"/>
        <w:rPr>
          <w:rFonts w:ascii="Verdana" w:hAnsi="Verdana"/>
        </w:rPr>
      </w:pPr>
      <w:r w:rsidRPr="005274E7">
        <w:rPr>
          <w:rFonts w:ascii="Verdana" w:hAnsi="Verdana"/>
          <w:b/>
        </w:rPr>
        <w:t>[</w:t>
      </w:r>
      <w:r w:rsidR="001E0AD3">
        <w:rPr>
          <w:rFonts w:ascii="Verdana" w:hAnsi="Verdana"/>
          <w:b/>
        </w:rPr>
        <w:t>G</w:t>
      </w:r>
      <w:r w:rsidR="00D44524" w:rsidRPr="005274E7">
        <w:rPr>
          <w:rFonts w:ascii="Verdana" w:hAnsi="Verdana"/>
          <w:b/>
        </w:rPr>
        <w:t>/</w:t>
      </w:r>
      <w:r w:rsidR="001E0AD3">
        <w:rPr>
          <w:rFonts w:ascii="Verdana" w:hAnsi="Verdana"/>
          <w:b/>
        </w:rPr>
        <w:t>Em</w:t>
      </w:r>
      <w:r w:rsidRPr="005274E7">
        <w:rPr>
          <w:rFonts w:ascii="Verdana" w:hAnsi="Verdana"/>
          <w:b/>
        </w:rPr>
        <w:t>]</w:t>
      </w:r>
      <w:r w:rsidR="003428E8" w:rsidRPr="005274E7">
        <w:rPr>
          <w:rFonts w:ascii="Verdana" w:hAnsi="Verdana"/>
        </w:rPr>
        <w:t xml:space="preserve"> Chattanooga </w:t>
      </w:r>
      <w:r w:rsidR="004719B0" w:rsidRPr="005274E7">
        <w:rPr>
          <w:rFonts w:ascii="Verdana" w:hAnsi="Verdana"/>
        </w:rPr>
        <w:t>Choo Choo</w:t>
      </w:r>
    </w:p>
    <w:p w14:paraId="072F6752" w14:textId="6966BB4F" w:rsidR="001E6398" w:rsidRPr="005274E7" w:rsidRDefault="001E0AD3" w:rsidP="00285A71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[C/D7]</w:t>
      </w:r>
      <w:r w:rsidR="003428E8" w:rsidRPr="005274E7">
        <w:rPr>
          <w:rFonts w:ascii="Verdana" w:hAnsi="Verdana"/>
        </w:rPr>
        <w:t xml:space="preserve"> </w:t>
      </w:r>
      <w:r w:rsidR="00F121CA" w:rsidRPr="005274E7">
        <w:rPr>
          <w:rFonts w:ascii="Verdana" w:hAnsi="Verdana"/>
        </w:rPr>
        <w:t>W</w:t>
      </w:r>
      <w:r w:rsidR="003428E8" w:rsidRPr="005274E7">
        <w:rPr>
          <w:rFonts w:ascii="Verdana" w:hAnsi="Verdana"/>
        </w:rPr>
        <w:t xml:space="preserve">on't you </w:t>
      </w:r>
      <w:r w:rsidR="009C3F90" w:rsidRPr="005274E7">
        <w:rPr>
          <w:rFonts w:ascii="Verdana" w:hAnsi="Verdana"/>
        </w:rPr>
        <w:t>c</w:t>
      </w:r>
      <w:r w:rsidR="003428E8" w:rsidRPr="005274E7">
        <w:rPr>
          <w:rFonts w:ascii="Verdana" w:hAnsi="Verdana"/>
        </w:rPr>
        <w:t xml:space="preserve">hoo </w:t>
      </w:r>
      <w:r w:rsidR="009C3F90" w:rsidRPr="005274E7">
        <w:rPr>
          <w:rFonts w:ascii="Verdana" w:hAnsi="Verdana"/>
        </w:rPr>
        <w:t>c</w:t>
      </w:r>
      <w:r w:rsidR="003428E8" w:rsidRPr="005274E7">
        <w:rPr>
          <w:rFonts w:ascii="Verdana" w:hAnsi="Verdana"/>
        </w:rPr>
        <w:t xml:space="preserve">hoo me </w:t>
      </w:r>
      <w:r>
        <w:rPr>
          <w:rFonts w:ascii="Verdana" w:hAnsi="Verdana"/>
          <w:b/>
        </w:rPr>
        <w:t>[G]</w:t>
      </w:r>
      <w:r w:rsidR="003428E8" w:rsidRPr="005274E7">
        <w:rPr>
          <w:rFonts w:ascii="Verdana" w:hAnsi="Verdana"/>
        </w:rPr>
        <w:t xml:space="preserve"> home</w:t>
      </w:r>
      <w:r w:rsidR="00AE3A9F" w:rsidRPr="005274E7">
        <w:rPr>
          <w:rFonts w:ascii="Verdana" w:hAnsi="Verdana"/>
        </w:rPr>
        <w:t xml:space="preserve"> </w:t>
      </w:r>
      <w:r w:rsidR="00547869">
        <w:rPr>
          <w:rFonts w:ascii="Verdana" w:hAnsi="Verdana"/>
          <w:b/>
        </w:rPr>
        <w:t>[G]</w:t>
      </w:r>
    </w:p>
    <w:p w14:paraId="699001C4" w14:textId="77777777" w:rsidR="006B7703" w:rsidRPr="005274E7" w:rsidRDefault="006B7703" w:rsidP="00285A71">
      <w:pPr>
        <w:ind w:left="720"/>
        <w:rPr>
          <w:rFonts w:ascii="Verdana" w:hAnsi="Verdana"/>
          <w:b/>
        </w:rPr>
      </w:pPr>
    </w:p>
    <w:p w14:paraId="0090ACD5" w14:textId="77777777" w:rsidR="005B0869" w:rsidRPr="005274E7" w:rsidRDefault="005B0869" w:rsidP="005B0869">
      <w:pPr>
        <w:ind w:left="720"/>
        <w:rPr>
          <w:rFonts w:ascii="Verdana" w:hAnsi="Verdana"/>
          <w:b/>
          <w:bCs/>
        </w:rPr>
      </w:pPr>
      <w:r w:rsidRPr="005274E7">
        <w:rPr>
          <w:rFonts w:ascii="Verdana" w:hAnsi="Verdana"/>
          <w:b/>
          <w:bCs/>
        </w:rPr>
        <w:t>Chorus:</w:t>
      </w:r>
    </w:p>
    <w:p w14:paraId="49430FC4" w14:textId="3A74B8AF" w:rsidR="005B0869" w:rsidRPr="005274E7" w:rsidRDefault="005B0869" w:rsidP="005B0869">
      <w:pPr>
        <w:ind w:left="720"/>
        <w:rPr>
          <w:rFonts w:ascii="Verdana" w:hAnsi="Verdana"/>
        </w:rPr>
      </w:pPr>
      <w:r w:rsidRPr="005274E7">
        <w:rPr>
          <w:rFonts w:ascii="Verdana" w:hAnsi="Verdana"/>
        </w:rPr>
        <w:t xml:space="preserve">You leave the </w:t>
      </w:r>
      <w:r w:rsidR="001E0AD3">
        <w:rPr>
          <w:rFonts w:ascii="Verdana" w:hAnsi="Verdana"/>
          <w:b/>
        </w:rPr>
        <w:t>[C/G7]</w:t>
      </w:r>
      <w:r w:rsidRPr="005274E7">
        <w:rPr>
          <w:rFonts w:ascii="Verdana" w:hAnsi="Verdana"/>
        </w:rPr>
        <w:t xml:space="preserve"> Pennsylvania Station ‘bout a </w:t>
      </w:r>
      <w:r w:rsidR="001E0AD3">
        <w:rPr>
          <w:rFonts w:ascii="Verdana" w:hAnsi="Verdana"/>
          <w:b/>
        </w:rPr>
        <w:t>[C/G7]</w:t>
      </w:r>
      <w:r w:rsidRPr="005274E7">
        <w:rPr>
          <w:rFonts w:ascii="Verdana" w:hAnsi="Verdana"/>
        </w:rPr>
        <w:t xml:space="preserve"> quarter to four</w:t>
      </w:r>
    </w:p>
    <w:p w14:paraId="2CC0A860" w14:textId="1497D685" w:rsidR="005B0869" w:rsidRPr="005274E7" w:rsidRDefault="001E0AD3" w:rsidP="005B086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[C/G7]</w:t>
      </w:r>
      <w:r w:rsidR="005B0869" w:rsidRPr="005274E7">
        <w:rPr>
          <w:rFonts w:ascii="Verdana" w:hAnsi="Verdana"/>
        </w:rPr>
        <w:t xml:space="preserve"> Read a magazine and then you're </w:t>
      </w:r>
      <w:r>
        <w:rPr>
          <w:rFonts w:ascii="Verdana" w:hAnsi="Verdana"/>
          <w:b/>
        </w:rPr>
        <w:t>[C/C7]</w:t>
      </w:r>
      <w:r w:rsidR="005B0869" w:rsidRPr="005274E7">
        <w:rPr>
          <w:rFonts w:ascii="Verdana" w:hAnsi="Verdana"/>
        </w:rPr>
        <w:t xml:space="preserve"> in Baltimore</w:t>
      </w:r>
    </w:p>
    <w:p w14:paraId="76082577" w14:textId="30EF48D7" w:rsidR="005B0869" w:rsidRPr="005274E7" w:rsidRDefault="001E0AD3" w:rsidP="005B086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[F/D7]</w:t>
      </w:r>
      <w:r w:rsidR="005B0869" w:rsidRPr="005274E7">
        <w:rPr>
          <w:rFonts w:ascii="Verdana" w:hAnsi="Verdana"/>
        </w:rPr>
        <w:t xml:space="preserve"> Dinner in the diner </w:t>
      </w:r>
      <w:r>
        <w:rPr>
          <w:rFonts w:ascii="Verdana" w:hAnsi="Verdana"/>
          <w:b/>
        </w:rPr>
        <w:t>[C/A7]</w:t>
      </w:r>
      <w:r w:rsidR="005B0869" w:rsidRPr="005274E7">
        <w:rPr>
          <w:rFonts w:ascii="Verdana" w:hAnsi="Verdana"/>
        </w:rPr>
        <w:t xml:space="preserve"> nothing could be finer</w:t>
      </w:r>
    </w:p>
    <w:p w14:paraId="31924815" w14:textId="7E301F9C" w:rsidR="005B0869" w:rsidRPr="005274E7" w:rsidRDefault="001E0AD3" w:rsidP="005B086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[D7]</w:t>
      </w:r>
      <w:r w:rsidR="005B0869" w:rsidRPr="005274E7">
        <w:rPr>
          <w:rFonts w:ascii="Verdana" w:hAnsi="Verdana"/>
        </w:rPr>
        <w:t xml:space="preserve"> Than-to-have-your-ham-and-eggs in Caro-</w:t>
      </w:r>
      <w:r>
        <w:rPr>
          <w:rFonts w:ascii="Verdana" w:hAnsi="Verdana"/>
          <w:b/>
        </w:rPr>
        <w:t>[G7]</w:t>
      </w:r>
      <w:r w:rsidR="005B0869" w:rsidRPr="005274E7">
        <w:rPr>
          <w:rFonts w:ascii="Verdana" w:hAnsi="Verdana"/>
        </w:rPr>
        <w:t>lina</w:t>
      </w:r>
    </w:p>
    <w:p w14:paraId="53E41F3A" w14:textId="328ECFB2" w:rsidR="005B0869" w:rsidRPr="005274E7" w:rsidRDefault="001E0AD3" w:rsidP="005B086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[C/G7]</w:t>
      </w:r>
      <w:r w:rsidR="005B0869" w:rsidRPr="005274E7">
        <w:rPr>
          <w:rFonts w:ascii="Verdana" w:hAnsi="Verdana"/>
        </w:rPr>
        <w:t xml:space="preserve"> When you hear the whistle blowing </w:t>
      </w:r>
      <w:r>
        <w:rPr>
          <w:rFonts w:ascii="Verdana" w:hAnsi="Verdana"/>
          <w:b/>
        </w:rPr>
        <w:t>[C/G7]</w:t>
      </w:r>
      <w:r w:rsidR="005B0869" w:rsidRPr="005274E7">
        <w:rPr>
          <w:rFonts w:ascii="Verdana" w:hAnsi="Verdana"/>
        </w:rPr>
        <w:t xml:space="preserve"> eight to the bar</w:t>
      </w:r>
    </w:p>
    <w:p w14:paraId="718EC67D" w14:textId="3B9106E3" w:rsidR="005B0869" w:rsidRPr="005274E7" w:rsidRDefault="001E0AD3" w:rsidP="005B086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[C/G7]</w:t>
      </w:r>
      <w:r w:rsidR="005B0869" w:rsidRPr="005274E7">
        <w:rPr>
          <w:rFonts w:ascii="Verdana" w:hAnsi="Verdana"/>
        </w:rPr>
        <w:t xml:space="preserve"> Then you know that Tennessee is </w:t>
      </w:r>
      <w:r>
        <w:rPr>
          <w:rFonts w:ascii="Verdana" w:hAnsi="Verdana"/>
          <w:b/>
        </w:rPr>
        <w:t>[C/C7]</w:t>
      </w:r>
      <w:r w:rsidR="005B0869" w:rsidRPr="005274E7">
        <w:rPr>
          <w:rFonts w:ascii="Verdana" w:hAnsi="Verdana"/>
        </w:rPr>
        <w:t xml:space="preserve"> not very far</w:t>
      </w:r>
    </w:p>
    <w:p w14:paraId="0D61A220" w14:textId="750FC240" w:rsidR="005B0869" w:rsidRPr="005274E7" w:rsidRDefault="001E0AD3" w:rsidP="005B086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[F/D7]</w:t>
      </w:r>
      <w:r w:rsidR="005B0869" w:rsidRPr="005274E7">
        <w:rPr>
          <w:rFonts w:ascii="Verdana" w:hAnsi="Verdana"/>
        </w:rPr>
        <w:t xml:space="preserve"> Shovel all the coal in </w:t>
      </w:r>
      <w:r>
        <w:rPr>
          <w:rFonts w:ascii="Verdana" w:hAnsi="Verdana"/>
          <w:b/>
        </w:rPr>
        <w:t>[C/A7]</w:t>
      </w:r>
      <w:r w:rsidR="005B0869" w:rsidRPr="005274E7">
        <w:rPr>
          <w:rFonts w:ascii="Verdana" w:hAnsi="Verdana"/>
        </w:rPr>
        <w:t xml:space="preserve"> gotta keep it rollin’</w:t>
      </w:r>
    </w:p>
    <w:p w14:paraId="75954AB6" w14:textId="67D090B2" w:rsidR="005B0869" w:rsidRPr="005274E7" w:rsidRDefault="001E0AD3" w:rsidP="005B086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[D7]</w:t>
      </w:r>
      <w:r w:rsidR="005B0869" w:rsidRPr="005274E7">
        <w:rPr>
          <w:rFonts w:ascii="Verdana" w:hAnsi="Verdana"/>
        </w:rPr>
        <w:t xml:space="preserve"> Woo woo Chattanooga </w:t>
      </w:r>
      <w:r>
        <w:rPr>
          <w:rFonts w:ascii="Verdana" w:hAnsi="Verdana"/>
          <w:b/>
        </w:rPr>
        <w:t>[G7/C]</w:t>
      </w:r>
      <w:r w:rsidR="005B0869" w:rsidRPr="005274E7">
        <w:rPr>
          <w:rFonts w:ascii="Verdana" w:hAnsi="Verdana"/>
        </w:rPr>
        <w:t xml:space="preserve"> there you are</w:t>
      </w:r>
    </w:p>
    <w:p w14:paraId="339148AA" w14:textId="77777777" w:rsidR="006B7703" w:rsidRPr="005274E7" w:rsidRDefault="006B7703" w:rsidP="00285A71">
      <w:pPr>
        <w:ind w:left="720"/>
        <w:rPr>
          <w:rFonts w:ascii="Verdana" w:hAnsi="Verdana"/>
          <w:b/>
        </w:rPr>
      </w:pPr>
    </w:p>
    <w:p w14:paraId="6192AF4F" w14:textId="7CA97DB6" w:rsidR="005274E7" w:rsidRPr="005274E7" w:rsidRDefault="005274E7" w:rsidP="005274E7">
      <w:pPr>
        <w:ind w:left="720"/>
        <w:rPr>
          <w:rFonts w:ascii="Verdana" w:hAnsi="Verdana"/>
        </w:rPr>
      </w:pPr>
      <w:r w:rsidRPr="005274E7">
        <w:rPr>
          <w:rFonts w:ascii="Verdana" w:hAnsi="Verdana"/>
          <w:b/>
        </w:rPr>
        <w:t>Verse 2:</w:t>
      </w:r>
      <w:r w:rsidR="006A5BF2">
        <w:rPr>
          <w:rFonts w:ascii="Verdana" w:hAnsi="Verdana"/>
          <w:b/>
        </w:rPr>
        <w:t xml:space="preserve">  </w:t>
      </w:r>
      <w:r w:rsidR="001E0AD3">
        <w:rPr>
          <w:rFonts w:ascii="Verdana" w:hAnsi="Verdana"/>
          <w:b/>
        </w:rPr>
        <w:t>[G]</w:t>
      </w:r>
      <w:r w:rsidRPr="005274E7">
        <w:rPr>
          <w:rFonts w:ascii="Verdana" w:hAnsi="Verdana"/>
        </w:rPr>
        <w:t xml:space="preserve"> There's gonna be, </w:t>
      </w:r>
      <w:r w:rsidR="001E0AD3">
        <w:rPr>
          <w:rFonts w:ascii="Verdana" w:hAnsi="Verdana" w:cs="Courier New"/>
          <w:b/>
          <w:color w:val="000000"/>
        </w:rPr>
        <w:t>[G/C]</w:t>
      </w:r>
      <w:r w:rsidRPr="005274E7">
        <w:rPr>
          <w:rFonts w:ascii="Verdana" w:hAnsi="Verdana" w:cs="Courier New"/>
          <w:b/>
          <w:color w:val="000000"/>
        </w:rPr>
        <w:t xml:space="preserve">  </w:t>
      </w:r>
      <w:r w:rsidRPr="005274E7">
        <w:rPr>
          <w:rFonts w:ascii="Verdana" w:hAnsi="Verdana"/>
        </w:rPr>
        <w:t xml:space="preserve">a certain party at the </w:t>
      </w:r>
      <w:r w:rsidR="001E0AD3">
        <w:rPr>
          <w:rFonts w:ascii="Verdana" w:hAnsi="Verdana"/>
          <w:b/>
        </w:rPr>
        <w:t>[G]</w:t>
      </w:r>
      <w:r w:rsidRPr="005274E7">
        <w:rPr>
          <w:rFonts w:ascii="Verdana" w:hAnsi="Verdana"/>
        </w:rPr>
        <w:t xml:space="preserve"> station</w:t>
      </w:r>
    </w:p>
    <w:p w14:paraId="535C64BB" w14:textId="3B34F722" w:rsidR="005274E7" w:rsidRPr="005274E7" w:rsidRDefault="001E0AD3" w:rsidP="005274E7">
      <w:pPr>
        <w:ind w:left="720"/>
        <w:rPr>
          <w:rFonts w:ascii="Verdana" w:hAnsi="Verdana"/>
          <w:b/>
        </w:rPr>
      </w:pPr>
      <w:r>
        <w:rPr>
          <w:rFonts w:ascii="Verdana" w:hAnsi="Verdana"/>
          <w:b/>
        </w:rPr>
        <w:t>[G]</w:t>
      </w:r>
      <w:r w:rsidR="005274E7" w:rsidRPr="005274E7">
        <w:rPr>
          <w:rFonts w:ascii="Verdana" w:hAnsi="Verdana"/>
        </w:rPr>
        <w:t xml:space="preserve"> Satin and </w:t>
      </w:r>
      <w:r>
        <w:rPr>
          <w:rFonts w:ascii="Verdana" w:hAnsi="Verdana"/>
          <w:b/>
        </w:rPr>
        <w:t>[A7]</w:t>
      </w:r>
      <w:r w:rsidR="005274E7" w:rsidRPr="005274E7">
        <w:rPr>
          <w:rFonts w:ascii="Verdana" w:hAnsi="Verdana"/>
        </w:rPr>
        <w:t xml:space="preserve"> lace </w:t>
      </w:r>
      <w:r>
        <w:rPr>
          <w:rFonts w:ascii="Verdana" w:hAnsi="Verdana"/>
          <w:b/>
        </w:rPr>
        <w:t>[D7]</w:t>
      </w:r>
      <w:r w:rsidR="005274E7" w:rsidRPr="005274E7">
        <w:rPr>
          <w:rFonts w:ascii="Verdana" w:hAnsi="Verdana"/>
        </w:rPr>
        <w:t xml:space="preserve"> I used to call Funny </w:t>
      </w:r>
      <w:r>
        <w:rPr>
          <w:rFonts w:ascii="Verdana" w:hAnsi="Verdana"/>
          <w:b/>
        </w:rPr>
        <w:t>[G]</w:t>
      </w:r>
      <w:r w:rsidR="005274E7" w:rsidRPr="005274E7">
        <w:rPr>
          <w:rFonts w:ascii="Verdana" w:hAnsi="Verdana"/>
        </w:rPr>
        <w:t xml:space="preserve"> Face </w:t>
      </w:r>
      <w:r>
        <w:rPr>
          <w:rFonts w:ascii="Verdana" w:hAnsi="Verdana"/>
          <w:b/>
        </w:rPr>
        <w:t>[D7]</w:t>
      </w:r>
    </w:p>
    <w:p w14:paraId="1A913D84" w14:textId="1B6FE19B" w:rsidR="005274E7" w:rsidRPr="005274E7" w:rsidRDefault="001E0AD3" w:rsidP="005274E7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[G]</w:t>
      </w:r>
      <w:r w:rsidR="005274E7" w:rsidRPr="005274E7">
        <w:rPr>
          <w:rFonts w:ascii="Verdana" w:hAnsi="Verdana"/>
        </w:rPr>
        <w:t xml:space="preserve"> She's gonna cry </w:t>
      </w:r>
      <w:r>
        <w:rPr>
          <w:rFonts w:ascii="Verdana" w:hAnsi="Verdana"/>
          <w:b/>
        </w:rPr>
        <w:t>[G7]</w:t>
      </w:r>
      <w:r w:rsidR="005274E7" w:rsidRPr="005274E7">
        <w:rPr>
          <w:rFonts w:ascii="Verdana" w:hAnsi="Verdana"/>
        </w:rPr>
        <w:t xml:space="preserve"> until I tell her that I'll </w:t>
      </w:r>
    </w:p>
    <w:p w14:paraId="50F1B3CA" w14:textId="02F6FB70" w:rsidR="005274E7" w:rsidRPr="005274E7" w:rsidRDefault="001E0AD3" w:rsidP="005274E7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5274E7" w:rsidRPr="005274E7">
        <w:rPr>
          <w:rFonts w:ascii="Verdana" w:hAnsi="Verdana"/>
        </w:rPr>
        <w:t xml:space="preserve"> never ro-o-</w:t>
      </w:r>
      <w:r>
        <w:rPr>
          <w:rFonts w:ascii="Verdana" w:hAnsi="Verdana"/>
          <w:b/>
        </w:rPr>
        <w:t>[Fm]</w:t>
      </w:r>
      <w:r w:rsidR="005274E7" w:rsidRPr="005274E7">
        <w:rPr>
          <w:rFonts w:ascii="Verdana" w:hAnsi="Verdana"/>
          <w:b/>
        </w:rPr>
        <w:t>-</w:t>
      </w:r>
      <w:r w:rsidR="005274E7" w:rsidRPr="005274E7">
        <w:rPr>
          <w:rFonts w:ascii="Verdana" w:hAnsi="Verdana"/>
          <w:bCs/>
        </w:rPr>
        <w:t>oam</w:t>
      </w:r>
      <w:r w:rsidR="005274E7" w:rsidRPr="005274E7">
        <w:rPr>
          <w:rFonts w:ascii="Verdana" w:hAnsi="Verdana"/>
          <w:b/>
        </w:rPr>
        <w:t xml:space="preserve">, </w:t>
      </w:r>
      <w:r w:rsidR="005274E7" w:rsidRPr="005274E7">
        <w:rPr>
          <w:rFonts w:ascii="Verdana" w:hAnsi="Verdana"/>
        </w:rPr>
        <w:t xml:space="preserve">So </w:t>
      </w:r>
    </w:p>
    <w:p w14:paraId="638B271E" w14:textId="1A16A94B" w:rsidR="005274E7" w:rsidRPr="005274E7" w:rsidRDefault="005274E7" w:rsidP="005274E7">
      <w:pPr>
        <w:ind w:left="720"/>
        <w:rPr>
          <w:rFonts w:ascii="Verdana" w:hAnsi="Verdana"/>
        </w:rPr>
      </w:pPr>
      <w:r w:rsidRPr="005274E7">
        <w:rPr>
          <w:rFonts w:ascii="Verdana" w:hAnsi="Verdana"/>
          <w:b/>
        </w:rPr>
        <w:t>[</w:t>
      </w:r>
      <w:r w:rsidR="00547869">
        <w:rPr>
          <w:rFonts w:ascii="Verdana" w:hAnsi="Verdana"/>
          <w:b/>
        </w:rPr>
        <w:t>G/Em</w:t>
      </w:r>
      <w:r w:rsidRPr="005274E7">
        <w:rPr>
          <w:rFonts w:ascii="Verdana" w:hAnsi="Verdana"/>
          <w:b/>
        </w:rPr>
        <w:t>]</w:t>
      </w:r>
      <w:r w:rsidRPr="005274E7">
        <w:rPr>
          <w:rFonts w:ascii="Verdana" w:hAnsi="Verdana"/>
        </w:rPr>
        <w:t xml:space="preserve"> Chattanooga Choo Choo</w:t>
      </w:r>
    </w:p>
    <w:p w14:paraId="3745AC34" w14:textId="15CC1750" w:rsidR="00972E99" w:rsidRPr="003428E8" w:rsidRDefault="001E0AD3" w:rsidP="006A5BF2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[C/D7]</w:t>
      </w:r>
      <w:r w:rsidR="005274E7" w:rsidRPr="005274E7">
        <w:rPr>
          <w:rFonts w:ascii="Verdana" w:hAnsi="Verdana"/>
        </w:rPr>
        <w:t xml:space="preserve"> Won't you choo choo me </w:t>
      </w:r>
      <w:r>
        <w:rPr>
          <w:rFonts w:ascii="Verdana" w:hAnsi="Verdana"/>
          <w:b/>
        </w:rPr>
        <w:t>[G]</w:t>
      </w:r>
      <w:r w:rsidR="005274E7" w:rsidRPr="005274E7">
        <w:rPr>
          <w:rFonts w:ascii="Verdana" w:hAnsi="Verdana"/>
        </w:rPr>
        <w:t xml:space="preserve"> home </w:t>
      </w:r>
      <w:r w:rsidR="007B0060" w:rsidRPr="005274E7">
        <w:rPr>
          <w:rFonts w:ascii="Verdana" w:hAnsi="Verdana"/>
          <w:b/>
        </w:rPr>
        <w:t>[</w:t>
      </w:r>
      <w:r w:rsidR="00547869">
        <w:rPr>
          <w:rFonts w:ascii="Verdana" w:hAnsi="Verdana"/>
          <w:b/>
        </w:rPr>
        <w:t>G</w:t>
      </w:r>
      <w:r w:rsidR="007B0060" w:rsidRPr="005274E7">
        <w:rPr>
          <w:rFonts w:ascii="Verdana" w:hAnsi="Verdana"/>
          <w:b/>
        </w:rPr>
        <w:t>]</w:t>
      </w:r>
      <w:r w:rsidR="00975A86" w:rsidRPr="005274E7">
        <w:rPr>
          <w:rFonts w:ascii="Verdana" w:hAnsi="Verdana" w:cs="Courier New"/>
          <w:b/>
          <w:color w:val="000000"/>
        </w:rPr>
        <w:sym w:font="Symbol" w:char="F0AF"/>
      </w:r>
      <w:r w:rsidR="005F0465">
        <w:rPr>
          <w:rFonts w:ascii="Verdana" w:hAnsi="Verdana" w:cs="Courier New"/>
          <w:b/>
          <w:color w:val="000000"/>
        </w:rPr>
        <w:t xml:space="preserve"> </w:t>
      </w:r>
    </w:p>
    <w:sectPr w:rsidR="00972E99" w:rsidRPr="003428E8" w:rsidSect="00BB6F77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E8"/>
    <w:rsid w:val="00044281"/>
    <w:rsid w:val="0004781D"/>
    <w:rsid w:val="000961DF"/>
    <w:rsid w:val="000A348C"/>
    <w:rsid w:val="000D00ED"/>
    <w:rsid w:val="00110521"/>
    <w:rsid w:val="00132109"/>
    <w:rsid w:val="00161445"/>
    <w:rsid w:val="00175B79"/>
    <w:rsid w:val="0017786C"/>
    <w:rsid w:val="001C1602"/>
    <w:rsid w:val="001E0AD3"/>
    <w:rsid w:val="001E2271"/>
    <w:rsid w:val="001E6398"/>
    <w:rsid w:val="002256E7"/>
    <w:rsid w:val="00240173"/>
    <w:rsid w:val="00252E97"/>
    <w:rsid w:val="00285A71"/>
    <w:rsid w:val="002B56B4"/>
    <w:rsid w:val="002C49A1"/>
    <w:rsid w:val="002D090A"/>
    <w:rsid w:val="002F5835"/>
    <w:rsid w:val="003428E8"/>
    <w:rsid w:val="003442C9"/>
    <w:rsid w:val="003670F1"/>
    <w:rsid w:val="003A366C"/>
    <w:rsid w:val="003A5FE2"/>
    <w:rsid w:val="003E0760"/>
    <w:rsid w:val="00410F4A"/>
    <w:rsid w:val="004128D2"/>
    <w:rsid w:val="00414418"/>
    <w:rsid w:val="004719B0"/>
    <w:rsid w:val="0047277F"/>
    <w:rsid w:val="0047398D"/>
    <w:rsid w:val="00490D27"/>
    <w:rsid w:val="004E65B6"/>
    <w:rsid w:val="0050356E"/>
    <w:rsid w:val="005274E7"/>
    <w:rsid w:val="00531581"/>
    <w:rsid w:val="00547869"/>
    <w:rsid w:val="00550EFA"/>
    <w:rsid w:val="00565389"/>
    <w:rsid w:val="00592F02"/>
    <w:rsid w:val="005B0869"/>
    <w:rsid w:val="005F0465"/>
    <w:rsid w:val="006230AD"/>
    <w:rsid w:val="006325CA"/>
    <w:rsid w:val="00645B37"/>
    <w:rsid w:val="00645C97"/>
    <w:rsid w:val="006A5BF2"/>
    <w:rsid w:val="006B06BD"/>
    <w:rsid w:val="006B7703"/>
    <w:rsid w:val="006C433A"/>
    <w:rsid w:val="006D12A4"/>
    <w:rsid w:val="007320F1"/>
    <w:rsid w:val="00732F43"/>
    <w:rsid w:val="007B0060"/>
    <w:rsid w:val="007D4AC8"/>
    <w:rsid w:val="007E2AA3"/>
    <w:rsid w:val="007E4748"/>
    <w:rsid w:val="0081020B"/>
    <w:rsid w:val="00814942"/>
    <w:rsid w:val="0082492D"/>
    <w:rsid w:val="0082710F"/>
    <w:rsid w:val="00866CDE"/>
    <w:rsid w:val="008C3063"/>
    <w:rsid w:val="00972E99"/>
    <w:rsid w:val="0097487A"/>
    <w:rsid w:val="00975A86"/>
    <w:rsid w:val="009C3F90"/>
    <w:rsid w:val="00A40DDD"/>
    <w:rsid w:val="00A42E3F"/>
    <w:rsid w:val="00A569E6"/>
    <w:rsid w:val="00A62ABF"/>
    <w:rsid w:val="00A902E9"/>
    <w:rsid w:val="00A92235"/>
    <w:rsid w:val="00A9741C"/>
    <w:rsid w:val="00AB09B4"/>
    <w:rsid w:val="00AD3A18"/>
    <w:rsid w:val="00AD7792"/>
    <w:rsid w:val="00AE3A9F"/>
    <w:rsid w:val="00B043CF"/>
    <w:rsid w:val="00B16743"/>
    <w:rsid w:val="00B254A5"/>
    <w:rsid w:val="00B90C85"/>
    <w:rsid w:val="00BB6F77"/>
    <w:rsid w:val="00BC2093"/>
    <w:rsid w:val="00BD0621"/>
    <w:rsid w:val="00BE13EA"/>
    <w:rsid w:val="00C503C9"/>
    <w:rsid w:val="00C5218C"/>
    <w:rsid w:val="00C52EB9"/>
    <w:rsid w:val="00C72B46"/>
    <w:rsid w:val="00C75BDB"/>
    <w:rsid w:val="00C85D74"/>
    <w:rsid w:val="00C94590"/>
    <w:rsid w:val="00CA07D7"/>
    <w:rsid w:val="00CE1190"/>
    <w:rsid w:val="00CF624D"/>
    <w:rsid w:val="00D06268"/>
    <w:rsid w:val="00D4034F"/>
    <w:rsid w:val="00D44524"/>
    <w:rsid w:val="00D66B4B"/>
    <w:rsid w:val="00D80122"/>
    <w:rsid w:val="00D84579"/>
    <w:rsid w:val="00D87149"/>
    <w:rsid w:val="00DB1F9F"/>
    <w:rsid w:val="00DE66DC"/>
    <w:rsid w:val="00E04FCE"/>
    <w:rsid w:val="00E35D57"/>
    <w:rsid w:val="00E97CA2"/>
    <w:rsid w:val="00EF1D65"/>
    <w:rsid w:val="00F121CA"/>
    <w:rsid w:val="00F54263"/>
    <w:rsid w:val="00F81E40"/>
    <w:rsid w:val="00F96D25"/>
    <w:rsid w:val="00FB061D"/>
    <w:rsid w:val="00FF01B5"/>
    <w:rsid w:val="00FF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07C327"/>
  <w14:defaultImageDpi w14:val="300"/>
  <w15:docId w15:val="{1CF9D0DA-B4E7-4E14-B11A-8737DF78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November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D430B-3AB6-4084-9E03-A62AC253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7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/>
      <vt:lpstr>Chattanooga Choo Choo v1</vt:lpstr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9</cp:revision>
  <cp:lastPrinted>2019-10-30T14:56:00Z</cp:lastPrinted>
  <dcterms:created xsi:type="dcterms:W3CDTF">2024-04-04T14:41:00Z</dcterms:created>
  <dcterms:modified xsi:type="dcterms:W3CDTF">2024-04-15T23:21:00Z</dcterms:modified>
</cp:coreProperties>
</file>